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0016" behindDoc="0" locked="0" layoutInCell="1" allowOverlap="1" wp14:anchorId="353443B3" wp14:editId="3115E872">
            <wp:simplePos x="0" y="0"/>
            <wp:positionH relativeFrom="margin">
              <wp:posOffset>126365</wp:posOffset>
            </wp:positionH>
            <wp:positionV relativeFrom="paragraph">
              <wp:posOffset>94615</wp:posOffset>
            </wp:positionV>
            <wp:extent cx="1581150" cy="1395730"/>
            <wp:effectExtent l="0" t="0" r="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1150" cy="139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822F5D" w:rsidRDefault="00822F5D" w:rsidP="001164D5">
      <w:pPr>
        <w:rPr>
          <w:rFonts w:asciiTheme="minorHAnsi" w:hAnsiTheme="minorHAnsi" w:cstheme="minorHAnsi"/>
          <w:sz w:val="24"/>
          <w:szCs w:val="24"/>
        </w:rPr>
      </w:pPr>
    </w:p>
    <w:p w:rsidR="00E2327A" w:rsidRDefault="00E2327A" w:rsidP="001164D5">
      <w:pPr>
        <w:jc w:val="right"/>
        <w:textAlignment w:val="baseline"/>
        <w:rPr>
          <w:rFonts w:asciiTheme="minorHAnsi" w:eastAsia="Tahoma" w:hAnsiTheme="minorHAnsi" w:cstheme="minorHAnsi"/>
          <w:color w:val="000091"/>
          <w:spacing w:val="13"/>
          <w:w w:val="95"/>
          <w:sz w:val="144"/>
          <w:szCs w:val="72"/>
        </w:rPr>
      </w:pPr>
    </w:p>
    <w:p w:rsidR="00AF6A4B" w:rsidRPr="00E2327A" w:rsidRDefault="00BF5FFF" w:rsidP="001164D5">
      <w:pPr>
        <w:jc w:val="right"/>
        <w:textAlignment w:val="baseline"/>
        <w:rPr>
          <w:rFonts w:asciiTheme="minorHAnsi" w:eastAsia="Tahoma" w:hAnsiTheme="minorHAnsi" w:cstheme="minorHAnsi"/>
          <w:b/>
          <w:color w:val="000091"/>
          <w:spacing w:val="13"/>
          <w:w w:val="95"/>
          <w:sz w:val="144"/>
          <w:szCs w:val="72"/>
        </w:rPr>
      </w:pPr>
      <w:r w:rsidRPr="00E2327A">
        <w:rPr>
          <w:rFonts w:asciiTheme="minorHAnsi" w:eastAsia="Tahoma" w:hAnsiTheme="minorHAnsi" w:cstheme="minorHAnsi"/>
          <w:color w:val="000091"/>
          <w:spacing w:val="13"/>
          <w:w w:val="95"/>
          <w:sz w:val="144"/>
          <w:szCs w:val="72"/>
        </w:rPr>
        <w:t>Inclu</w:t>
      </w:r>
      <w:r w:rsidRPr="00E2327A">
        <w:rPr>
          <w:rFonts w:asciiTheme="minorHAnsi" w:eastAsia="Tahoma" w:hAnsiTheme="minorHAnsi" w:cstheme="minorHAnsi"/>
          <w:b/>
          <w:color w:val="000091"/>
          <w:spacing w:val="13"/>
          <w:w w:val="95"/>
          <w:sz w:val="144"/>
          <w:szCs w:val="72"/>
        </w:rPr>
        <w:t>scol</w:t>
      </w:r>
    </w:p>
    <w:p w:rsidR="00AF6A4B" w:rsidRPr="00E2327A" w:rsidRDefault="00BF5FFF" w:rsidP="001164D5">
      <w:pPr>
        <w:jc w:val="right"/>
        <w:textAlignment w:val="baseline"/>
        <w:rPr>
          <w:rFonts w:asciiTheme="minorHAnsi" w:eastAsia="Arial" w:hAnsiTheme="minorHAnsi" w:cstheme="minorHAnsi"/>
          <w:b/>
          <w:color w:val="000000"/>
          <w:spacing w:val="-5"/>
          <w:w w:val="105"/>
          <w:sz w:val="72"/>
          <w:szCs w:val="72"/>
        </w:rPr>
      </w:pPr>
      <w:r w:rsidRPr="00E2327A">
        <w:rPr>
          <w:rFonts w:asciiTheme="minorHAnsi" w:eastAsia="Arial" w:hAnsiTheme="minorHAnsi" w:cstheme="minorHAnsi"/>
          <w:b/>
          <w:color w:val="000000"/>
          <w:spacing w:val="-5"/>
          <w:w w:val="105"/>
          <w:sz w:val="72"/>
          <w:szCs w:val="72"/>
        </w:rPr>
        <w:t>Guide utilisateur</w:t>
      </w:r>
    </w:p>
    <w:p w:rsidR="00E2327A" w:rsidRDefault="00E2327A" w:rsidP="001164D5">
      <w:pPr>
        <w:jc w:val="right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w w:val="105"/>
          <w:sz w:val="72"/>
          <w:szCs w:val="72"/>
        </w:rPr>
      </w:pPr>
    </w:p>
    <w:p w:rsidR="00E2327A" w:rsidRDefault="00E2327A" w:rsidP="001164D5">
      <w:pPr>
        <w:jc w:val="right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w w:val="105"/>
          <w:sz w:val="72"/>
          <w:szCs w:val="72"/>
        </w:rPr>
      </w:pPr>
    </w:p>
    <w:p w:rsidR="00E2327A" w:rsidRDefault="00E2327A" w:rsidP="001164D5">
      <w:pPr>
        <w:ind w:left="1560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</w:pPr>
    </w:p>
    <w:p w:rsidR="00E2327A" w:rsidRPr="003E0694" w:rsidRDefault="00E2327A" w:rsidP="001164D5">
      <w:pPr>
        <w:ind w:left="1560"/>
        <w:textAlignment w:val="baseline"/>
        <w:rPr>
          <w:rFonts w:asciiTheme="minorHAnsi" w:eastAsia="Arial" w:hAnsiTheme="minorHAnsi" w:cstheme="minorHAnsi"/>
          <w:color w:val="000000"/>
          <w:spacing w:val="-1"/>
          <w:w w:val="105"/>
          <w:sz w:val="52"/>
          <w:szCs w:val="72"/>
        </w:rPr>
      </w:pPr>
      <w:r w:rsidRPr="003E0694">
        <w:rPr>
          <w:rFonts w:asciiTheme="minorHAnsi" w:eastAsia="Arial" w:hAnsiTheme="minorHAnsi" w:cstheme="minorHAnsi"/>
          <w:color w:val="000000"/>
          <w:spacing w:val="-1"/>
          <w:w w:val="105"/>
          <w:sz w:val="52"/>
          <w:szCs w:val="72"/>
        </w:rPr>
        <w:t>À destination des</w:t>
      </w:r>
    </w:p>
    <w:p w:rsidR="006674B9" w:rsidRPr="00E2327A" w:rsidRDefault="00E2327A" w:rsidP="001164D5">
      <w:pPr>
        <w:pStyle w:val="Paragraphedeliste"/>
        <w:numPr>
          <w:ilvl w:val="0"/>
          <w:numId w:val="21"/>
        </w:numPr>
        <w:spacing w:before="240" w:after="240"/>
        <w:ind w:left="1985" w:hanging="567"/>
        <w:contextualSpacing w:val="0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</w:pP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c</w:t>
      </w:r>
      <w:r w:rsidR="00271672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andidat</w:t>
      </w: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s</w:t>
      </w:r>
      <w:r w:rsidR="00271672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 xml:space="preserve"> </w:t>
      </w: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individuels</w:t>
      </w:r>
    </w:p>
    <w:p w:rsidR="006674B9" w:rsidRPr="00E2327A" w:rsidRDefault="00E2327A" w:rsidP="001164D5">
      <w:pPr>
        <w:pStyle w:val="Paragraphedeliste"/>
        <w:numPr>
          <w:ilvl w:val="0"/>
          <w:numId w:val="21"/>
        </w:numPr>
        <w:spacing w:before="240" w:after="240"/>
        <w:ind w:left="1985" w:hanging="567"/>
        <w:contextualSpacing w:val="0"/>
        <w:textAlignment w:val="baseline"/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</w:pP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c</w:t>
      </w:r>
      <w:r w:rsidR="006674B9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andidat</w:t>
      </w: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s</w:t>
      </w:r>
      <w:r w:rsidR="006674B9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 xml:space="preserve"> </w:t>
      </w:r>
      <w:r w:rsidR="00822F5D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 xml:space="preserve">en formation </w:t>
      </w:r>
      <w:r w:rsidR="00271672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 xml:space="preserve">dans </w:t>
      </w:r>
      <w:r w:rsidR="003E0694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br/>
      </w:r>
      <w:r w:rsidR="00271672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un</w:t>
      </w:r>
      <w:r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 xml:space="preserve"> </w:t>
      </w:r>
      <w:r w:rsidR="00271672" w:rsidRPr="00E2327A">
        <w:rPr>
          <w:rFonts w:asciiTheme="minorHAnsi" w:eastAsia="Arial" w:hAnsiTheme="minorHAnsi" w:cstheme="minorHAnsi"/>
          <w:b/>
          <w:color w:val="000000"/>
          <w:spacing w:val="-1"/>
          <w:w w:val="105"/>
          <w:sz w:val="52"/>
          <w:szCs w:val="72"/>
        </w:rPr>
        <w:t>établissement hors contrat</w:t>
      </w:r>
    </w:p>
    <w:p w:rsidR="00822F5D" w:rsidRDefault="00822F5D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22F5D" w:rsidRDefault="00822F5D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22F5D" w:rsidRDefault="00822F5D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22F5D" w:rsidRDefault="00822F5D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031F5F" w:rsidRDefault="00031F5F" w:rsidP="001164D5">
      <w:pPr>
        <w:rPr>
          <w:rFonts w:asciiTheme="minorHAnsi" w:eastAsia="Arial" w:hAnsiTheme="minorHAnsi" w:cstheme="minorHAnsi"/>
          <w:b/>
          <w:color w:val="002060"/>
          <w:sz w:val="40"/>
          <w:szCs w:val="24"/>
        </w:rPr>
      </w:pPr>
      <w:r>
        <w:rPr>
          <w:rFonts w:asciiTheme="minorHAnsi" w:eastAsia="Arial" w:hAnsiTheme="minorHAnsi" w:cstheme="minorHAnsi"/>
          <w:b/>
          <w:color w:val="002060"/>
          <w:sz w:val="40"/>
          <w:szCs w:val="24"/>
        </w:rPr>
        <w:br w:type="page"/>
      </w:r>
    </w:p>
    <w:p w:rsidR="00031F5F" w:rsidRDefault="00031F5F" w:rsidP="001164D5">
      <w:pPr>
        <w:tabs>
          <w:tab w:val="right" w:pos="9936"/>
        </w:tabs>
        <w:jc w:val="center"/>
        <w:textAlignment w:val="baseline"/>
        <w:rPr>
          <w:rFonts w:asciiTheme="minorHAnsi" w:eastAsia="Arial" w:hAnsiTheme="minorHAnsi" w:cstheme="minorHAnsi"/>
          <w:b/>
          <w:color w:val="002060"/>
          <w:sz w:val="40"/>
          <w:szCs w:val="24"/>
        </w:rPr>
      </w:pPr>
    </w:p>
    <w:p w:rsidR="00031F5F" w:rsidRPr="00031F5F" w:rsidRDefault="00031F5F" w:rsidP="001164D5">
      <w:pPr>
        <w:tabs>
          <w:tab w:val="right" w:pos="9936"/>
        </w:tabs>
        <w:jc w:val="center"/>
        <w:textAlignment w:val="baseline"/>
        <w:rPr>
          <w:rFonts w:asciiTheme="minorHAnsi" w:eastAsia="Arial" w:hAnsiTheme="minorHAnsi" w:cstheme="minorHAnsi"/>
          <w:b/>
          <w:color w:val="000000"/>
          <w:sz w:val="40"/>
          <w:szCs w:val="24"/>
        </w:rPr>
      </w:pPr>
      <w:r w:rsidRPr="003E0694">
        <w:rPr>
          <w:rFonts w:asciiTheme="minorHAnsi" w:eastAsia="Arial" w:hAnsiTheme="minorHAnsi" w:cstheme="minorHAnsi"/>
          <w:b/>
          <w:color w:val="002060"/>
          <w:sz w:val="48"/>
          <w:szCs w:val="24"/>
        </w:rPr>
        <w:t>Incluscol</w:t>
      </w:r>
      <w:r w:rsidRPr="003E0694">
        <w:rPr>
          <w:rFonts w:asciiTheme="minorHAnsi" w:eastAsia="Arial" w:hAnsiTheme="minorHAnsi" w:cstheme="minorHAnsi"/>
          <w:b/>
          <w:color w:val="000000"/>
          <w:sz w:val="48"/>
          <w:szCs w:val="24"/>
        </w:rPr>
        <w:t xml:space="preserve"> - Guide utilisateur</w:t>
      </w:r>
    </w:p>
    <w:p w:rsidR="00031F5F" w:rsidRPr="00031F5F" w:rsidRDefault="00031F5F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031F5F" w:rsidRPr="00031F5F" w:rsidRDefault="00031F5F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031F5F">
        <w:rPr>
          <w:rFonts w:asciiTheme="minorHAnsi" w:eastAsia="Arial" w:hAnsiTheme="minorHAnsi" w:cstheme="minorHAnsi"/>
          <w:color w:val="000000"/>
          <w:sz w:val="24"/>
          <w:szCs w:val="24"/>
        </w:rPr>
        <w:t>À destination</w:t>
      </w:r>
    </w:p>
    <w:p w:rsidR="00031F5F" w:rsidRPr="003E0694" w:rsidRDefault="00031F5F" w:rsidP="001164D5">
      <w:pPr>
        <w:pStyle w:val="Paragraphedeliste"/>
        <w:numPr>
          <w:ilvl w:val="0"/>
          <w:numId w:val="37"/>
        </w:numPr>
        <w:tabs>
          <w:tab w:val="right" w:pos="9936"/>
        </w:tabs>
        <w:spacing w:before="120"/>
        <w:ind w:left="714" w:hanging="357"/>
        <w:contextualSpacing w:val="0"/>
        <w:textAlignment w:val="baseline"/>
        <w:rPr>
          <w:rFonts w:asciiTheme="minorHAnsi" w:eastAsia="Arial" w:hAnsiTheme="minorHAnsi" w:cstheme="minorHAnsi"/>
          <w:b/>
          <w:color w:val="000000"/>
          <w:sz w:val="32"/>
          <w:szCs w:val="24"/>
        </w:rPr>
      </w:pPr>
      <w:r w:rsidRPr="003E0694">
        <w:rPr>
          <w:rFonts w:asciiTheme="minorHAnsi" w:eastAsia="Arial" w:hAnsiTheme="minorHAnsi" w:cstheme="minorHAnsi"/>
          <w:b/>
          <w:color w:val="000000"/>
          <w:sz w:val="32"/>
          <w:szCs w:val="24"/>
        </w:rPr>
        <w:t>des candidats individuels</w:t>
      </w:r>
    </w:p>
    <w:p w:rsidR="00031F5F" w:rsidRPr="003E0694" w:rsidRDefault="00031F5F" w:rsidP="001164D5">
      <w:pPr>
        <w:pStyle w:val="Paragraphedeliste"/>
        <w:numPr>
          <w:ilvl w:val="0"/>
          <w:numId w:val="37"/>
        </w:numPr>
        <w:tabs>
          <w:tab w:val="right" w:pos="9936"/>
        </w:tabs>
        <w:spacing w:before="120"/>
        <w:ind w:left="714" w:hanging="357"/>
        <w:contextualSpacing w:val="0"/>
        <w:textAlignment w:val="baseline"/>
        <w:rPr>
          <w:rFonts w:asciiTheme="minorHAnsi" w:eastAsia="Arial" w:hAnsiTheme="minorHAnsi" w:cstheme="minorHAnsi"/>
          <w:b/>
          <w:color w:val="000000"/>
          <w:sz w:val="32"/>
          <w:szCs w:val="24"/>
        </w:rPr>
      </w:pPr>
      <w:r w:rsidRPr="003E0694">
        <w:rPr>
          <w:rFonts w:asciiTheme="minorHAnsi" w:eastAsia="Arial" w:hAnsiTheme="minorHAnsi" w:cstheme="minorHAnsi"/>
          <w:b/>
          <w:color w:val="000000"/>
          <w:sz w:val="32"/>
          <w:szCs w:val="24"/>
        </w:rPr>
        <w:t>des candidats en formation dans un établissement hors contrat</w:t>
      </w:r>
    </w:p>
    <w:p w:rsidR="00031F5F" w:rsidRDefault="00031F5F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031F5F" w:rsidRDefault="00031F5F" w:rsidP="001164D5">
      <w:pPr>
        <w:tabs>
          <w:tab w:val="right" w:pos="9936"/>
        </w:tabs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sdt>
      <w:sdtPr>
        <w:rPr>
          <w:rFonts w:ascii="Times New Roman" w:eastAsia="PMingLiU" w:hAnsi="Times New Roman" w:cs="Times New Roman"/>
          <w:color w:val="auto"/>
          <w:sz w:val="22"/>
          <w:szCs w:val="22"/>
          <w:lang w:eastAsia="en-US"/>
        </w:rPr>
        <w:id w:val="1558145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12A7" w:rsidRPr="008C12A7" w:rsidRDefault="008C12A7" w:rsidP="001164D5">
          <w:pPr>
            <w:pStyle w:val="En-ttedetabledesmatires"/>
            <w:spacing w:after="240" w:line="240" w:lineRule="auto"/>
            <w:rPr>
              <w:b/>
            </w:rPr>
          </w:pPr>
          <w:r w:rsidRPr="008C12A7">
            <w:rPr>
              <w:b/>
            </w:rPr>
            <w:t>Table des matières</w:t>
          </w:r>
        </w:p>
        <w:p w:rsidR="00B75FAA" w:rsidRDefault="008C12A7" w:rsidP="001164D5">
          <w:pPr>
            <w:pStyle w:val="TM1"/>
            <w:rPr>
              <w:rFonts w:eastAsiaTheme="minorEastAsia" w:cstheme="minorBidi"/>
              <w:b w:val="0"/>
              <w:color w:val="auto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12176" w:history="1">
            <w:r w:rsidR="00B75FAA" w:rsidRPr="009D098D">
              <w:rPr>
                <w:rStyle w:val="Lienhypertexte"/>
              </w:rPr>
              <w:t>1</w:t>
            </w:r>
            <w:r w:rsidR="00B75FAA">
              <w:rPr>
                <w:rFonts w:eastAsiaTheme="minorEastAsia" w:cstheme="minorBidi"/>
                <w:b w:val="0"/>
                <w:color w:val="auto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Prérequis et modalités d’accès à l’application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_Toc132812176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 w:rsidR="001F0F85"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77" w:history="1">
            <w:r w:rsidR="00B75FAA" w:rsidRPr="009D098D">
              <w:rPr>
                <w:rStyle w:val="Lienhypertexte"/>
              </w:rPr>
              <w:t>1.1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Création de compte pour un candidat individuel ou scolarisé dans un établissement hors contrat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_Toc132812177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1"/>
            <w:rPr>
              <w:rFonts w:eastAsiaTheme="minorEastAsia" w:cstheme="minorBidi"/>
              <w:b w:val="0"/>
              <w:color w:val="auto"/>
              <w:lang w:eastAsia="fr-FR"/>
            </w:rPr>
          </w:pPr>
          <w:hyperlink w:anchor="_Toc132812178" w:history="1">
            <w:r w:rsidR="00B75FAA" w:rsidRPr="009D098D">
              <w:rPr>
                <w:rStyle w:val="Lienhypertexte"/>
              </w:rPr>
              <w:t>2</w:t>
            </w:r>
            <w:r w:rsidR="00B75FAA">
              <w:rPr>
                <w:rFonts w:eastAsiaTheme="minorEastAsia" w:cstheme="minorBidi"/>
                <w:b w:val="0"/>
                <w:color w:val="auto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Création de votre compte Incluscol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_Toc132812178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79" w:history="1">
            <w:r w:rsidR="00B75FAA" w:rsidRPr="009D098D">
              <w:rPr>
                <w:rStyle w:val="Lienhypertexte"/>
              </w:rPr>
              <w:t>2.1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Cliquer sur le lien sur le site de l’académie, la page d’accueil suivante s’affiche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_Toc132812179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0" w:history="1">
            <w:r w:rsidR="00B75FAA" w:rsidRPr="009D098D">
              <w:rPr>
                <w:rStyle w:val="Lienhypertexte"/>
              </w:rPr>
              <w:t>2.2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Cliquer sur le lien « Créer un compte » afin de créer un compte candidat sur l’application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_Toc132812180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1" w:history="1">
            <w:r w:rsidR="00B75FAA" w:rsidRPr="009D098D">
              <w:rPr>
                <w:rStyle w:val="Lienhypertexte"/>
              </w:rPr>
              <w:t>2.3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Compléter le formulaire de renseignements nécessaire à la création du compte et cliquer sur le bouton « Valider » pour terminer la saisie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_Toc132812181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2" w:history="1">
            <w:r w:rsidR="00B75FAA" w:rsidRPr="009D098D">
              <w:rPr>
                <w:rStyle w:val="Lienhypertexte"/>
              </w:rPr>
              <w:t>2.4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Un message de prise en compte de la demande apparaît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_Toc132812182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3" w:history="1">
            <w:r w:rsidR="00B75FAA" w:rsidRPr="009D098D">
              <w:rPr>
                <w:rStyle w:val="Lienhypertexte"/>
              </w:rPr>
              <w:t>2.5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Un email permettant de finaliser la création du compte est envoyé sur l’adresse mail du candidat, cliquer sur le lien « Vous connecter »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_Toc132812183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4" w:history="1">
            <w:r w:rsidR="00B75FAA" w:rsidRPr="009D098D">
              <w:rPr>
                <w:rStyle w:val="Lienhypertexte"/>
              </w:rPr>
              <w:t>2.6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Sur la page suivante, renseigner un mot de passe et cliquer sur « valider » pour finaliser la création du compte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_Toc132812184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5" w:history="1">
            <w:r w:rsidR="00B75FAA" w:rsidRPr="009D098D">
              <w:rPr>
                <w:rStyle w:val="Lienhypertexte"/>
              </w:rPr>
              <w:t>2.7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Un email de confirmation est envoyé à l’adresse mail du candidat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_Toc132812185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1"/>
            <w:rPr>
              <w:rFonts w:eastAsiaTheme="minorEastAsia" w:cstheme="minorBidi"/>
              <w:b w:val="0"/>
              <w:color w:val="auto"/>
              <w:lang w:eastAsia="fr-FR"/>
            </w:rPr>
          </w:pPr>
          <w:hyperlink w:anchor="_Toc132812186" w:history="1">
            <w:r w:rsidR="00B75FAA" w:rsidRPr="009D098D">
              <w:rPr>
                <w:rStyle w:val="Lienhypertexte"/>
              </w:rPr>
              <w:t>3</w:t>
            </w:r>
            <w:r w:rsidR="00B75FAA">
              <w:rPr>
                <w:rFonts w:eastAsiaTheme="minorEastAsia" w:cstheme="minorBidi"/>
                <w:b w:val="0"/>
                <w:color w:val="auto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Saisie de la demande d’aménagements des épreuves des examens et concours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_Toc132812186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7" w:history="1">
            <w:r w:rsidR="00B75FAA" w:rsidRPr="009D098D">
              <w:rPr>
                <w:rStyle w:val="Lienhypertexte"/>
              </w:rPr>
              <w:t>3.1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Connexion à l’application : catégorie « CANDIDAT INDIVIDUEL »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_Toc132812187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8" w:history="1">
            <w:r w:rsidR="00B75FAA" w:rsidRPr="009D098D">
              <w:rPr>
                <w:rStyle w:val="Lienhypertexte"/>
              </w:rPr>
              <w:t>3.2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Saisie des données d’authentification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_Toc132812188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89" w:history="1">
            <w:r w:rsidR="00B75FAA" w:rsidRPr="009D098D">
              <w:rPr>
                <w:rStyle w:val="Lienhypertexte"/>
              </w:rPr>
              <w:t>3.3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Accès à la page d’accueil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_Toc132812189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0" w:history="1">
            <w:r w:rsidR="00B75FAA" w:rsidRPr="009D098D">
              <w:rPr>
                <w:rStyle w:val="Lienhypertexte"/>
              </w:rPr>
              <w:t>3.4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Données établissement affichées par IncluScol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_Toc132812190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1" w:history="1">
            <w:r w:rsidR="00B75FAA" w:rsidRPr="00B75FAA">
              <w:rPr>
                <w:rStyle w:val="Lienhypertexte"/>
              </w:rPr>
              <w:t>3.5</w:t>
            </w:r>
            <w:r w:rsidR="00B75FAA" w:rsidRP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B75FAA">
              <w:rPr>
                <w:rStyle w:val="Lienhypertexte"/>
              </w:rPr>
              <w:t>Modifier (</w:t>
            </w:r>
            <w:r w:rsidR="00B75FAA" w:rsidRPr="006E452E">
              <w:rPr>
                <w:rStyle w:val="Lienhypertexte"/>
                <w:color w:val="000000" w:themeColor="text1"/>
              </w:rPr>
              <w:t>changer</w:t>
            </w:r>
            <w:r w:rsidR="00B75FAA" w:rsidRPr="00B75FAA">
              <w:rPr>
                <w:rStyle w:val="Lienhypertexte"/>
              </w:rPr>
              <w:t>) l’établissement affichées par Inclu</w:t>
            </w:r>
            <w:r w:rsidR="00B75FAA" w:rsidRPr="006E452E">
              <w:rPr>
                <w:rStyle w:val="Lienhypertexte"/>
                <w:color w:val="000000" w:themeColor="text1"/>
              </w:rPr>
              <w:t>Sco</w:t>
            </w:r>
            <w:r w:rsidR="006E452E">
              <w:rPr>
                <w:rStyle w:val="Lienhypertexte"/>
                <w:color w:val="000000" w:themeColor="text1"/>
              </w:rPr>
              <w:t>l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_Toc132812191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2" w:history="1">
            <w:r w:rsidR="00B75FAA" w:rsidRPr="009D098D">
              <w:rPr>
                <w:rStyle w:val="Lienhypertexte"/>
              </w:rPr>
              <w:t>3.6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Vérifier et valider « son établissement de formation »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_Toc132812192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3" w:history="1">
            <w:r w:rsidR="00B75FAA" w:rsidRPr="009D098D">
              <w:rPr>
                <w:rStyle w:val="Lienhypertexte"/>
              </w:rPr>
              <w:t>3.7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Renseigner les informations d’identité « candidat »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_Toc132812193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4" w:history="1">
            <w:r w:rsidR="00B75FAA" w:rsidRPr="009D098D">
              <w:rPr>
                <w:rStyle w:val="Lienhypertexte"/>
              </w:rPr>
              <w:t>3.8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Pour les candidats mineurs, renseigner les informations du « représentant légal », renseigner également, pour les candidats scolarisés dans un établissement privé hors contrat, les informations de l’établissement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_Toc132812194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5" w:history="1">
            <w:r w:rsidR="00B75FAA" w:rsidRPr="009D098D">
              <w:rPr>
                <w:rStyle w:val="Lienhypertexte"/>
                <w:rFonts w:eastAsia="Arial"/>
                <w:spacing w:val="4"/>
              </w:rPr>
              <w:t>3.9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 xml:space="preserve">Sélectionner les aménagements souhaités, puis cliquer sur le bouton </w:t>
            </w:r>
            <w:r w:rsidR="00B75FAA" w:rsidRPr="009D098D">
              <w:rPr>
                <w:rStyle w:val="Lienhypertexte"/>
                <w:shd w:val="clear" w:color="auto" w:fill="2CAE2C"/>
              </w:rPr>
              <w:t>« VALIDER »</w:t>
            </w:r>
            <w:r w:rsidR="00B75FAA" w:rsidRPr="009D098D">
              <w:rPr>
                <w:rStyle w:val="Lienhypertexte"/>
              </w:rPr>
              <w:t xml:space="preserve"> pour soumettre la demande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_Toc132812195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6" w:history="1">
            <w:r w:rsidR="00B75FAA" w:rsidRPr="009D098D">
              <w:rPr>
                <w:rStyle w:val="Lienhypertexte"/>
              </w:rPr>
              <w:t>3.10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Récapitulatif de la demande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_Toc132812196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7" w:history="1">
            <w:r w:rsidR="00B75FAA" w:rsidRPr="009D098D">
              <w:rPr>
                <w:rStyle w:val="Lienhypertexte"/>
              </w:rPr>
              <w:t>3.11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Valider sa demande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_Toc132812197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2"/>
            <w:rPr>
              <w:rFonts w:eastAsiaTheme="minorEastAsia" w:cstheme="minorBidi"/>
              <w:sz w:val="22"/>
              <w:lang w:eastAsia="fr-FR"/>
            </w:rPr>
          </w:pPr>
          <w:hyperlink w:anchor="_Toc132812198" w:history="1">
            <w:r w:rsidR="00B75FAA" w:rsidRPr="009D098D">
              <w:rPr>
                <w:rStyle w:val="Lienhypertexte"/>
              </w:rPr>
              <w:t>3.12</w:t>
            </w:r>
            <w:r w:rsidR="00B75FAA">
              <w:rPr>
                <w:rFonts w:eastAsiaTheme="minorEastAsia" w:cstheme="minorBidi"/>
                <w:sz w:val="22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Suivre sa demande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_Toc132812198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B75FAA">
              <w:rPr>
                <w:webHidden/>
              </w:rPr>
              <w:fldChar w:fldCharType="end"/>
            </w:r>
          </w:hyperlink>
        </w:p>
        <w:p w:rsidR="00B75FAA" w:rsidRDefault="001F0F85" w:rsidP="001164D5">
          <w:pPr>
            <w:pStyle w:val="TM1"/>
            <w:rPr>
              <w:rFonts w:eastAsiaTheme="minorEastAsia" w:cstheme="minorBidi"/>
              <w:b w:val="0"/>
              <w:color w:val="auto"/>
              <w:lang w:eastAsia="fr-FR"/>
            </w:rPr>
          </w:pPr>
          <w:hyperlink w:anchor="_Toc132812199" w:history="1">
            <w:r w:rsidR="00B75FAA" w:rsidRPr="009D098D">
              <w:rPr>
                <w:rStyle w:val="Lienhypertexte"/>
              </w:rPr>
              <w:t>4</w:t>
            </w:r>
            <w:r w:rsidR="00B75FAA">
              <w:rPr>
                <w:rFonts w:eastAsiaTheme="minorEastAsia" w:cstheme="minorBidi"/>
                <w:b w:val="0"/>
                <w:color w:val="auto"/>
                <w:lang w:eastAsia="fr-FR"/>
              </w:rPr>
              <w:tab/>
            </w:r>
            <w:r w:rsidR="00B75FAA" w:rsidRPr="009D098D">
              <w:rPr>
                <w:rStyle w:val="Lienhypertexte"/>
              </w:rPr>
              <w:t>Modalités de déconnexion</w:t>
            </w:r>
            <w:r w:rsidR="00B75FAA">
              <w:rPr>
                <w:webHidden/>
              </w:rPr>
              <w:tab/>
            </w:r>
            <w:r w:rsidR="00B75FAA">
              <w:rPr>
                <w:webHidden/>
              </w:rPr>
              <w:fldChar w:fldCharType="begin"/>
            </w:r>
            <w:r w:rsidR="00B75FAA">
              <w:rPr>
                <w:webHidden/>
              </w:rPr>
              <w:instrText xml:space="preserve"> PAGEREF _Toc132812199 \h </w:instrText>
            </w:r>
            <w:r w:rsidR="00B75FAA">
              <w:rPr>
                <w:webHidden/>
              </w:rPr>
            </w:r>
            <w:r w:rsidR="00B75FAA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B75FAA">
              <w:rPr>
                <w:webHidden/>
              </w:rPr>
              <w:fldChar w:fldCharType="end"/>
            </w:r>
          </w:hyperlink>
        </w:p>
        <w:p w:rsidR="008C12A7" w:rsidRDefault="008C12A7" w:rsidP="001164D5">
          <w:r>
            <w:rPr>
              <w:b/>
              <w:bCs/>
            </w:rPr>
            <w:fldChar w:fldCharType="end"/>
          </w:r>
        </w:p>
      </w:sdtContent>
    </w:sdt>
    <w:p w:rsidR="00BF70D4" w:rsidRPr="000261D4" w:rsidRDefault="00BF70D4" w:rsidP="001164D5">
      <w:pPr>
        <w:textAlignment w:val="baseline"/>
        <w:rPr>
          <w:rFonts w:asciiTheme="minorHAnsi" w:eastAsia="Arial" w:hAnsiTheme="minorHAnsi" w:cstheme="minorHAnsi"/>
          <w:b/>
          <w:color w:val="000000" w:themeColor="text1"/>
          <w:spacing w:val="1"/>
          <w:sz w:val="24"/>
          <w:szCs w:val="24"/>
        </w:rPr>
      </w:pPr>
    </w:p>
    <w:p w:rsidR="00822F5D" w:rsidRPr="000261D4" w:rsidRDefault="00822F5D" w:rsidP="001164D5">
      <w:pPr>
        <w:textAlignment w:val="baseline"/>
        <w:rPr>
          <w:rFonts w:asciiTheme="minorHAnsi" w:eastAsia="Arial" w:hAnsiTheme="minorHAnsi" w:cstheme="minorHAnsi"/>
          <w:b/>
          <w:color w:val="000000" w:themeColor="text1"/>
          <w:spacing w:val="1"/>
          <w:sz w:val="24"/>
          <w:szCs w:val="24"/>
        </w:rPr>
      </w:pPr>
    </w:p>
    <w:p w:rsidR="00AF6A4B" w:rsidRPr="00822F5D" w:rsidRDefault="00AF6A4B" w:rsidP="001164D5">
      <w:pPr>
        <w:tabs>
          <w:tab w:val="right" w:pos="10080"/>
        </w:tabs>
        <w:ind w:left="288"/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AF6A4B" w:rsidRPr="00770D07" w:rsidRDefault="00AF6A4B" w:rsidP="001164D5">
      <w:pPr>
        <w:rPr>
          <w:rFonts w:asciiTheme="minorHAnsi" w:hAnsiTheme="minorHAnsi" w:cstheme="minorHAnsi"/>
          <w:sz w:val="24"/>
          <w:szCs w:val="24"/>
        </w:rPr>
        <w:sectPr w:rsidR="00AF6A4B" w:rsidRPr="00770D07" w:rsidSect="00BC5693">
          <w:headerReference w:type="default" r:id="rId9"/>
          <w:footerReference w:type="default" r:id="rId10"/>
          <w:pgSz w:w="11909" w:h="16838" w:code="9"/>
          <w:pgMar w:top="1021" w:right="851" w:bottom="1021" w:left="851" w:header="454" w:footer="454" w:gutter="0"/>
          <w:cols w:space="720"/>
          <w:titlePg/>
          <w:docGrid w:linePitch="299"/>
        </w:sectPr>
      </w:pPr>
    </w:p>
    <w:p w:rsidR="00E2327A" w:rsidRDefault="00E2327A" w:rsidP="001164D5">
      <w:pPr>
        <w:rPr>
          <w:rFonts w:asciiTheme="minorHAnsi" w:eastAsia="Arial" w:hAnsiTheme="minorHAnsi" w:cstheme="minorHAnsi"/>
          <w:color w:val="000000"/>
          <w:sz w:val="24"/>
          <w:szCs w:val="24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br w:type="page"/>
      </w:r>
    </w:p>
    <w:p w:rsidR="00271672" w:rsidRPr="00E2327A" w:rsidRDefault="00BF5FFF" w:rsidP="001164D5">
      <w:pPr>
        <w:pStyle w:val="Titre1"/>
      </w:pPr>
      <w:bookmarkStart w:id="0" w:name="_Toc132812176"/>
      <w:r w:rsidRPr="00E2327A">
        <w:lastRenderedPageBreak/>
        <w:t>Prérequis et modalités d’accès à l’application</w:t>
      </w:r>
      <w:bookmarkEnd w:id="0"/>
    </w:p>
    <w:p w:rsidR="00AF6A4B" w:rsidRPr="00E2327A" w:rsidRDefault="00BF5FFF" w:rsidP="001164D5">
      <w:pPr>
        <w:pStyle w:val="Titre2"/>
      </w:pPr>
      <w:bookmarkStart w:id="1" w:name="_Toc132812177"/>
      <w:r w:rsidRPr="00E2327A">
        <w:t>Création de compte pour un candidat individuel</w:t>
      </w:r>
      <w:r w:rsidR="00271672" w:rsidRPr="00E2327A">
        <w:t xml:space="preserve"> ou scolarisé dans un établissement hors contrat</w:t>
      </w:r>
      <w:bookmarkEnd w:id="1"/>
    </w:p>
    <w:p w:rsidR="008C12A7" w:rsidRDefault="00BF5FFF" w:rsidP="001164D5">
      <w:pPr>
        <w:spacing w:after="120"/>
        <w:jc w:val="both"/>
        <w:textAlignment w:val="baseline"/>
        <w:rPr>
          <w:rFonts w:asciiTheme="minorHAnsi" w:eastAsia="Tahoma" w:hAnsiTheme="minorHAnsi" w:cstheme="minorHAnsi"/>
          <w:color w:val="000000"/>
          <w:spacing w:val="6"/>
          <w:sz w:val="24"/>
          <w:szCs w:val="24"/>
        </w:rPr>
      </w:pPr>
      <w:r w:rsidRPr="000261D4">
        <w:rPr>
          <w:rFonts w:asciiTheme="minorHAnsi" w:eastAsia="Arial" w:hAnsiTheme="minorHAnsi" w:cstheme="minorHAnsi"/>
          <w:color w:val="000000"/>
          <w:spacing w:val="6"/>
          <w:sz w:val="24"/>
          <w:szCs w:val="24"/>
        </w:rPr>
        <w:t>L’application Incluscol est accessible depuis le site de l’académie d’</w:t>
      </w:r>
      <w:r w:rsidR="00271672" w:rsidRPr="000261D4">
        <w:rPr>
          <w:rFonts w:asciiTheme="minorHAnsi" w:eastAsia="Arial" w:hAnsiTheme="minorHAnsi" w:cstheme="minorHAnsi"/>
          <w:color w:val="000000"/>
          <w:spacing w:val="6"/>
          <w:sz w:val="24"/>
          <w:szCs w:val="24"/>
        </w:rPr>
        <w:t>Amiens</w:t>
      </w:r>
      <w:r w:rsidRPr="000261D4">
        <w:rPr>
          <w:rFonts w:asciiTheme="minorHAnsi" w:eastAsia="Arial" w:hAnsiTheme="minorHAnsi" w:cstheme="minorHAnsi"/>
          <w:color w:val="000000"/>
          <w:spacing w:val="6"/>
          <w:sz w:val="24"/>
          <w:szCs w:val="24"/>
        </w:rPr>
        <w:t xml:space="preserve"> du candidat </w:t>
      </w:r>
      <w:r w:rsidRPr="000261D4">
        <w:rPr>
          <w:rFonts w:asciiTheme="minorHAnsi" w:eastAsia="Tahoma" w:hAnsiTheme="minorHAnsi" w:cstheme="minorHAnsi"/>
          <w:color w:val="000000"/>
          <w:spacing w:val="6"/>
          <w:sz w:val="24"/>
          <w:szCs w:val="24"/>
        </w:rPr>
        <w:t>dans la rubriq</w:t>
      </w:r>
      <w:r w:rsidR="006674B9" w:rsidRPr="000261D4">
        <w:rPr>
          <w:rFonts w:asciiTheme="minorHAnsi" w:eastAsia="Tahoma" w:hAnsiTheme="minorHAnsi" w:cstheme="minorHAnsi"/>
          <w:color w:val="000000"/>
          <w:spacing w:val="6"/>
          <w:sz w:val="24"/>
          <w:szCs w:val="24"/>
        </w:rPr>
        <w:t>ue « Aménagements des examens » ou à partir du lien </w:t>
      </w:r>
      <w:r w:rsidR="008C12A7">
        <w:rPr>
          <w:rFonts w:asciiTheme="minorHAnsi" w:eastAsia="Tahoma" w:hAnsiTheme="minorHAnsi" w:cstheme="minorHAnsi"/>
          <w:color w:val="000000"/>
          <w:spacing w:val="6"/>
          <w:sz w:val="24"/>
          <w:szCs w:val="24"/>
        </w:rPr>
        <w:t>suivant :</w:t>
      </w:r>
    </w:p>
    <w:p w:rsidR="006674B9" w:rsidRPr="008C12A7" w:rsidRDefault="001F0F85" w:rsidP="001164D5">
      <w:pPr>
        <w:spacing w:after="120"/>
        <w:jc w:val="center"/>
        <w:textAlignment w:val="baseline"/>
        <w:rPr>
          <w:rFonts w:asciiTheme="minorHAnsi" w:eastAsia="Tahoma" w:hAnsiTheme="minorHAnsi" w:cstheme="minorHAnsi"/>
          <w:b/>
          <w:color w:val="000000"/>
          <w:spacing w:val="6"/>
          <w:sz w:val="32"/>
          <w:szCs w:val="24"/>
        </w:rPr>
      </w:pPr>
      <w:hyperlink r:id="rId11" w:history="1">
        <w:r w:rsidR="008C12A7" w:rsidRPr="008C12A7">
          <w:rPr>
            <w:rStyle w:val="Lienhypertexte"/>
            <w:rFonts w:asciiTheme="minorHAnsi" w:hAnsiTheme="minorHAnsi" w:cstheme="minorHAnsi"/>
            <w:b/>
            <w:sz w:val="28"/>
          </w:rPr>
          <w:t>https://portail.ac-amiens.fr/incluscol</w:t>
        </w:r>
      </w:hyperlink>
    </w:p>
    <w:p w:rsidR="00AF6A4B" w:rsidRDefault="00BF5FFF" w:rsidP="001164D5">
      <w:pPr>
        <w:spacing w:after="120"/>
        <w:jc w:val="both"/>
        <w:textAlignment w:val="baseline"/>
        <w:rPr>
          <w:rFonts w:asciiTheme="minorHAnsi" w:eastAsia="Tahoma" w:hAnsiTheme="minorHAnsi" w:cstheme="minorHAnsi"/>
          <w:color w:val="000000"/>
          <w:spacing w:val="4"/>
          <w:sz w:val="24"/>
          <w:szCs w:val="24"/>
        </w:rPr>
      </w:pPr>
      <w:r w:rsidRPr="00822F5D">
        <w:rPr>
          <w:rFonts w:asciiTheme="minorHAnsi" w:eastAsia="Tahoma" w:hAnsiTheme="minorHAnsi" w:cstheme="minorHAnsi"/>
          <w:color w:val="000000"/>
          <w:spacing w:val="4"/>
          <w:sz w:val="24"/>
          <w:szCs w:val="24"/>
        </w:rPr>
        <w:t xml:space="preserve">Un </w:t>
      </w:r>
      <w:r w:rsidRPr="00001B15">
        <w:rPr>
          <w:rFonts w:asciiTheme="minorHAnsi" w:eastAsia="Tahoma" w:hAnsiTheme="minorHAnsi" w:cstheme="minorHAnsi"/>
          <w:color w:val="000000"/>
          <w:spacing w:val="4"/>
          <w:sz w:val="24"/>
          <w:szCs w:val="24"/>
          <w:u w:val="single"/>
        </w:rPr>
        <w:t>candidat individuel</w:t>
      </w:r>
      <w:r w:rsidRPr="00822F5D">
        <w:rPr>
          <w:rFonts w:asciiTheme="minorHAnsi" w:eastAsia="Tahoma" w:hAnsiTheme="minorHAnsi" w:cstheme="minorHAnsi"/>
          <w:color w:val="000000"/>
          <w:spacing w:val="4"/>
          <w:sz w:val="24"/>
          <w:szCs w:val="24"/>
        </w:rPr>
        <w:t xml:space="preserve"> ou </w:t>
      </w:r>
      <w:r w:rsidRPr="00001B15">
        <w:rPr>
          <w:rFonts w:asciiTheme="minorHAnsi" w:eastAsia="Tahoma" w:hAnsiTheme="minorHAnsi" w:cstheme="minorHAnsi"/>
          <w:color w:val="000000"/>
          <w:spacing w:val="4"/>
          <w:sz w:val="24"/>
          <w:szCs w:val="24"/>
          <w:u w:val="single"/>
        </w:rPr>
        <w:t>un candidat scolarisé dans un établissement hors contrat</w:t>
      </w:r>
      <w:r w:rsidRPr="00822F5D">
        <w:rPr>
          <w:rFonts w:asciiTheme="minorHAnsi" w:eastAsia="Tahoma" w:hAnsiTheme="minorHAnsi" w:cstheme="minorHAnsi"/>
          <w:color w:val="000000"/>
          <w:spacing w:val="4"/>
          <w:sz w:val="24"/>
          <w:szCs w:val="24"/>
        </w:rPr>
        <w:t xml:space="preserve"> doit créer un compte </w:t>
      </w:r>
      <w:r w:rsidRPr="00822F5D">
        <w:rPr>
          <w:rFonts w:asciiTheme="minorHAnsi" w:eastAsia="Arial" w:hAnsiTheme="minorHAnsi" w:cstheme="minorHAnsi"/>
          <w:color w:val="000000"/>
          <w:spacing w:val="4"/>
          <w:sz w:val="24"/>
          <w:szCs w:val="24"/>
        </w:rPr>
        <w:t xml:space="preserve">afin d’accéder à la demande d’aménagements </w:t>
      </w:r>
      <w:r w:rsidRPr="00822F5D">
        <w:rPr>
          <w:rFonts w:asciiTheme="minorHAnsi" w:eastAsia="Tahoma" w:hAnsiTheme="minorHAnsi" w:cstheme="minorHAnsi"/>
          <w:color w:val="000000"/>
          <w:spacing w:val="4"/>
          <w:sz w:val="24"/>
          <w:szCs w:val="24"/>
        </w:rPr>
        <w:t>des épreuves des examens et concours. Il pourra ensuite se connecter avec son propre compte sécurisé pour effectuer sa demande.</w:t>
      </w:r>
    </w:p>
    <w:p w:rsidR="008C12A7" w:rsidRPr="008C12A7" w:rsidRDefault="008C12A7" w:rsidP="001164D5"/>
    <w:p w:rsidR="00AF6A4B" w:rsidRPr="000261D4" w:rsidRDefault="008C12A7" w:rsidP="001164D5">
      <w:pPr>
        <w:pStyle w:val="Titre1"/>
      </w:pPr>
      <w:bookmarkStart w:id="2" w:name="_Toc132812178"/>
      <w:r>
        <w:t>C</w:t>
      </w:r>
      <w:r w:rsidR="00E26427">
        <w:t xml:space="preserve">réation de </w:t>
      </w:r>
      <w:r>
        <w:t xml:space="preserve">votre </w:t>
      </w:r>
      <w:r w:rsidR="00E26427">
        <w:t>compte</w:t>
      </w:r>
      <w:r>
        <w:t xml:space="preserve"> Incluscol</w:t>
      </w:r>
      <w:bookmarkEnd w:id="2"/>
    </w:p>
    <w:p w:rsidR="00AF6A4B" w:rsidRPr="00E26427" w:rsidRDefault="00BF5FFF" w:rsidP="001164D5">
      <w:pPr>
        <w:pStyle w:val="Titre2"/>
      </w:pPr>
      <w:bookmarkStart w:id="3" w:name="_Toc132812179"/>
      <w:r w:rsidRPr="00E26427">
        <w:t>Cliquer sur le lien sur le site de l’académie, la page d’accueil suivante s’affiche</w:t>
      </w:r>
      <w:bookmarkEnd w:id="3"/>
    </w:p>
    <w:p w:rsidR="00AF6A4B" w:rsidRDefault="00BF5FFF" w:rsidP="001164D5">
      <w:pPr>
        <w:ind w:left="125" w:right="8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bookmarkStart w:id="4" w:name="_GoBack"/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328438" cy="1624084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98" cy="16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AF6A4B" w:rsidRPr="00E2327A" w:rsidRDefault="00BF5FFF" w:rsidP="001164D5">
      <w:pPr>
        <w:pStyle w:val="Titre2"/>
      </w:pPr>
      <w:bookmarkStart w:id="5" w:name="_Toc132812180"/>
      <w:r w:rsidRPr="00E2327A">
        <w:t>Cliquer sur le lien « Créer un compte » afin de créer un compte candidat sur l’application</w:t>
      </w:r>
      <w:bookmarkEnd w:id="5"/>
    </w:p>
    <w:p w:rsidR="00AF6A4B" w:rsidRDefault="00BF5FFF" w:rsidP="001164D5">
      <w:pPr>
        <w:ind w:left="125" w:right="8"/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299816" cy="1828800"/>
            <wp:effectExtent l="0" t="0" r="635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531" cy="18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Pr="002C23B7" w:rsidRDefault="00BF5FFF" w:rsidP="001164D5">
      <w:pPr>
        <w:pStyle w:val="Titre2"/>
      </w:pPr>
      <w:bookmarkStart w:id="6" w:name="_Toc132812181"/>
      <w:r w:rsidRPr="002C23B7">
        <w:t>Compléter le formulaire de renseignements nécessaire à la création du compte et cliquer sur le bouton « Valider » pour terminer la saisie</w:t>
      </w:r>
      <w:bookmarkEnd w:id="6"/>
    </w:p>
    <w:p w:rsidR="00AF6A4B" w:rsidRPr="00822F5D" w:rsidRDefault="00BF5FFF" w:rsidP="001164D5">
      <w:pPr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267450" cy="2047875"/>
            <wp:effectExtent l="0" t="0" r="0" b="9525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st1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Pr="00E26427" w:rsidRDefault="00BF5FFF" w:rsidP="001164D5">
      <w:pPr>
        <w:pStyle w:val="Titre2"/>
      </w:pPr>
      <w:bookmarkStart w:id="7" w:name="_Toc132812182"/>
      <w:r w:rsidRPr="00E26427">
        <w:lastRenderedPageBreak/>
        <w:t>Un message de prise en compte de la demande apparaît</w:t>
      </w:r>
      <w:bookmarkEnd w:id="7"/>
    </w:p>
    <w:p w:rsidR="00AF6A4B" w:rsidRPr="00822F5D" w:rsidRDefault="00BF5FFF" w:rsidP="001164D5">
      <w:pPr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353175" cy="1143000"/>
            <wp:effectExtent l="0" t="0" r="9525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st1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Pr="00E26427" w:rsidRDefault="00BF5FFF" w:rsidP="001164D5">
      <w:pPr>
        <w:pStyle w:val="Titre2"/>
      </w:pPr>
      <w:bookmarkStart w:id="8" w:name="_Toc132812183"/>
      <w:r w:rsidRPr="00E26427">
        <w:t>Un email permettant de finaliser la création du compte est envoyé sur l’adresse mail du candidat, cliquer sur le lien « Vous connecter »</w:t>
      </w:r>
      <w:bookmarkEnd w:id="8"/>
    </w:p>
    <w:p w:rsidR="00AF6A4B" w:rsidRDefault="00BF5FFF" w:rsidP="001164D5">
      <w:pPr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419850" cy="1743075"/>
            <wp:effectExtent l="0" t="0" r="0" b="9525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st1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Pr="00E26427" w:rsidRDefault="00BF5FFF" w:rsidP="001164D5">
      <w:pPr>
        <w:pStyle w:val="Titre2"/>
      </w:pPr>
      <w:bookmarkStart w:id="9" w:name="_Toc132812184"/>
      <w:r w:rsidRPr="00E26427">
        <w:t>Sur la page suivante, renseigner un mot de passe et cliquer sur « valider » pour finaliser la création du compte</w:t>
      </w:r>
      <w:bookmarkEnd w:id="9"/>
    </w:p>
    <w:p w:rsidR="00AF6A4B" w:rsidRDefault="00BF5FFF" w:rsidP="001164D5">
      <w:pPr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6271260" cy="1943100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st1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Pr="00001B15" w:rsidRDefault="00BF5FFF" w:rsidP="001164D5">
      <w:pPr>
        <w:pStyle w:val="Titre2"/>
      </w:pPr>
      <w:bookmarkStart w:id="10" w:name="_Toc132812185"/>
      <w:r w:rsidRPr="00001B15">
        <w:t xml:space="preserve">Un email de confirmation est envoyé à l’adresse mail </w:t>
      </w:r>
      <w:r w:rsidR="00E26427">
        <w:t>du candidat</w:t>
      </w:r>
      <w:bookmarkEnd w:id="10"/>
    </w:p>
    <w:p w:rsidR="00AF6A4B" w:rsidRPr="00822F5D" w:rsidRDefault="00BF5FFF" w:rsidP="001164D5">
      <w:pPr>
        <w:jc w:val="center"/>
        <w:textAlignment w:val="baseline"/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4690745" cy="2371725"/>
            <wp:effectExtent l="0" t="0" r="0" b="9525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1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Default="00BF5FFF" w:rsidP="001164D5">
      <w:pPr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822F5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Le compte du candidat est créé, il peut désormais procéder à sa demande d’aménagement </w:t>
      </w:r>
      <w:r w:rsidRPr="00822F5D">
        <w:rPr>
          <w:rFonts w:asciiTheme="minorHAnsi" w:eastAsia="Tahoma" w:hAnsiTheme="minorHAnsi" w:cstheme="minorHAnsi"/>
          <w:color w:val="000000"/>
          <w:sz w:val="24"/>
          <w:szCs w:val="24"/>
        </w:rPr>
        <w:t>des épreuves des examens et concours.</w:t>
      </w:r>
    </w:p>
    <w:p w:rsidR="00AF6A4B" w:rsidRPr="00444BC9" w:rsidRDefault="00BF5FFF" w:rsidP="001164D5">
      <w:pPr>
        <w:pStyle w:val="Titre1"/>
      </w:pPr>
      <w:bookmarkStart w:id="11" w:name="_Toc132812186"/>
      <w:r w:rsidRPr="00444BC9">
        <w:lastRenderedPageBreak/>
        <w:t>Saisie de la demande d’aménagements des épreuves des examens et concours</w:t>
      </w:r>
      <w:bookmarkEnd w:id="11"/>
    </w:p>
    <w:p w:rsidR="00770D07" w:rsidRPr="00DB0FFE" w:rsidRDefault="00770D07" w:rsidP="001164D5">
      <w:pPr>
        <w:pStyle w:val="Titre2"/>
      </w:pPr>
      <w:bookmarkStart w:id="12" w:name="_Toc132812187"/>
      <w:r w:rsidRPr="00DB0FFE">
        <w:t>Connexion à l’application :</w:t>
      </w:r>
      <w:r w:rsidR="00DC0FC2" w:rsidRPr="00DB0FFE">
        <w:t xml:space="preserve"> catégorie « CANDIDAT INDIVIDUEL »</w:t>
      </w:r>
      <w:bookmarkEnd w:id="12"/>
    </w:p>
    <w:p w:rsidR="00DB0FFE" w:rsidRPr="00DB0FFE" w:rsidRDefault="00DB0FFE" w:rsidP="001164D5"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747F08E1" wp14:editId="48848EC8">
                <wp:extent cx="6261100" cy="2064385"/>
                <wp:effectExtent l="0" t="0" r="6350" b="0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064385"/>
                          <a:chOff x="0" y="0"/>
                          <a:chExt cx="6261100" cy="206438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064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1176338" y="9525"/>
                            <a:ext cx="279654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DB0FFE" w:rsidRPr="00A77E07" w:rsidRDefault="00DB0FFE" w:rsidP="00DB0FF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</w:t>
                              </w:r>
                              <w:r w:rsidRPr="00A77E0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Se connecter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”</w:t>
                              </w:r>
                              <w:r w:rsidRPr="00A77E0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pour le </w:t>
                              </w:r>
                              <w:r w:rsidRPr="00A77E07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candidat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individuel ou en établissement hors contrat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necteur droit avec flèche 13"/>
                        <wps:cNvCnPr/>
                        <wps:spPr>
                          <a:xfrm>
                            <a:off x="3971925" y="476250"/>
                            <a:ext cx="209550" cy="176213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avec flèche 19"/>
                        <wps:cNvCnPr/>
                        <wps:spPr>
                          <a:xfrm flipV="1">
                            <a:off x="3971925" y="166688"/>
                            <a:ext cx="437832" cy="45719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F08E1" id="Groupe 28" o:spid="_x0000_s1026" style="width:493pt;height:162.55pt;mso-position-horizontal-relative:char;mso-position-vertical-relative:line" coordsize="62611,20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2611;height:20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11763;top:95;width:2796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" fillcolor="white [3201]" strokecolor="red" strokeweight="1.5pt">
                  <v:textbox>
                    <w:txbxContent>
                      <w:p w:rsidR="00DB0FFE" w:rsidRPr="00A77E07" w:rsidRDefault="00DB0FFE" w:rsidP="00DB0FF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“</w:t>
                        </w:r>
                        <w:r w:rsidRPr="00A77E07">
                          <w:rPr>
                            <w:rFonts w:asciiTheme="minorHAnsi" w:hAnsiTheme="minorHAnsi" w:cstheme="minorHAnsi"/>
                            <w:b/>
                          </w:rPr>
                          <w:t>Se connecter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”</w:t>
                        </w:r>
                        <w:r w:rsidRPr="00A77E07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 xml:space="preserve">pour le </w:t>
                        </w:r>
                        <w:r w:rsidRPr="00A77E07">
                          <w:rPr>
                            <w:rFonts w:asciiTheme="minorHAnsi" w:hAnsiTheme="minorHAnsi" w:cstheme="minorHAnsi"/>
                            <w:b/>
                          </w:rPr>
                          <w:t xml:space="preserve">candidat </w:t>
                        </w:r>
                        <w:r>
                          <w:rPr>
                            <w:rFonts w:asciiTheme="minorHAnsi" w:hAnsiTheme="minorHAnsi" w:cstheme="minorHAnsi"/>
                            <w:b/>
                          </w:rPr>
                          <w:t>individuel ou en établissement hors contrat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" o:spid="_x0000_s1029" type="#_x0000_t32" style="position:absolute;left:39719;top:4762;width:2095;height:1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" strokecolor="red" strokeweight="1.25pt">
                  <v:stroke endarrow="block" joinstyle="miter"/>
                </v:shape>
                <v:shape id="Connecteur droit avec flèche 19" o:spid="_x0000_s1030" type="#_x0000_t32" style="position:absolute;left:39719;top:1666;width:4378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" strokecolor="red" strokeweight="1.25pt">
                  <v:stroke endarrow="block" joinstyle="miter"/>
                </v:shape>
                <w10:anchorlock/>
              </v:group>
            </w:pict>
          </mc:Fallback>
        </mc:AlternateContent>
      </w:r>
    </w:p>
    <w:p w:rsidR="00DB0FFE" w:rsidRDefault="00DB0FFE" w:rsidP="001164D5">
      <w:pPr>
        <w:pStyle w:val="Titre2"/>
      </w:pPr>
      <w:bookmarkStart w:id="13" w:name="_Toc132812188"/>
      <w:r w:rsidRPr="00BF70D4">
        <w:t>Saisie des données d’authentification</w:t>
      </w:r>
      <w:bookmarkEnd w:id="13"/>
    </w:p>
    <w:p w:rsidR="00770D07" w:rsidRDefault="00DB0FFE" w:rsidP="001164D5">
      <w:pPr>
        <w:tabs>
          <w:tab w:val="left" w:pos="7992"/>
        </w:tabs>
        <w:ind w:right="216"/>
        <w:jc w:val="center"/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4D7E42">
        <w:rPr>
          <w:noProof/>
          <w:lang w:eastAsia="fr-FR"/>
        </w:rPr>
        <w:drawing>
          <wp:inline distT="0" distB="0" distL="0" distR="0" wp14:anchorId="1F7A2850" wp14:editId="2C695995">
            <wp:extent cx="6301859" cy="214312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244" cy="21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07" w:rsidRPr="00DB0FFE" w:rsidRDefault="004D7E42" w:rsidP="001164D5">
      <w:pPr>
        <w:pStyle w:val="Titre2"/>
      </w:pPr>
      <w:bookmarkStart w:id="14" w:name="_Toc132812189"/>
      <w:r w:rsidRPr="00DB0FFE">
        <w:t>Accès à la page d’accueil</w:t>
      </w:r>
      <w:bookmarkEnd w:id="14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642"/>
      </w:tblGrid>
      <w:tr w:rsidR="00DB0FFE" w:rsidTr="00DB0FFE">
        <w:tc>
          <w:tcPr>
            <w:tcW w:w="1555" w:type="dxa"/>
            <w:vAlign w:val="center"/>
          </w:tcPr>
          <w:p w:rsidR="00DB0FFE" w:rsidRDefault="00DB0FFE" w:rsidP="001164D5">
            <w:pPr>
              <w:tabs>
                <w:tab w:val="left" w:pos="7992"/>
              </w:tabs>
              <w:jc w:val="center"/>
              <w:textAlignment w:val="baseline"/>
              <w:rPr>
                <w:rFonts w:asciiTheme="minorHAnsi" w:eastAsia="Tahoma" w:hAnsiTheme="minorHAnsi" w:cstheme="minorHAnsi"/>
                <w:b/>
                <w:color w:val="0070C0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695325" cy="594889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rance_road_sign_A14.svg[1].png"/>
                          <pic:cNvPicPr/>
                        </pic:nvPicPr>
                        <pic:blipFill>
                          <a:blip r:embed="rId22" cstate="screen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39" cy="59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:rsidR="00DB0FFE" w:rsidRPr="00DB0FFE" w:rsidRDefault="00DB0FFE" w:rsidP="001164D5">
            <w:pPr>
              <w:tabs>
                <w:tab w:val="left" w:pos="7992"/>
              </w:tabs>
              <w:ind w:right="216"/>
              <w:jc w:val="both"/>
              <w:textAlignment w:val="baseline"/>
              <w:rPr>
                <w:rFonts w:asciiTheme="minorHAnsi" w:eastAsia="Tahoma" w:hAnsiTheme="minorHAnsi" w:cstheme="minorHAnsi"/>
                <w:color w:val="2F5496" w:themeColor="accent5" w:themeShade="BF"/>
                <w:sz w:val="24"/>
                <w:szCs w:val="24"/>
              </w:rPr>
            </w:pPr>
            <w:r w:rsidRPr="00444BC9">
              <w:rPr>
                <w:rFonts w:asciiTheme="minorHAnsi" w:eastAsia="Tahoma" w:hAnsiTheme="minorHAnsi" w:cstheme="minorHAnsi"/>
                <w:b/>
                <w:color w:val="2F5496" w:themeColor="accent5" w:themeShade="BF"/>
                <w:sz w:val="20"/>
                <w:szCs w:val="24"/>
              </w:rPr>
              <w:t>Le candidat en formation dans un établissement privé hors contrat</w:t>
            </w:r>
            <w:r w:rsidRPr="00444BC9">
              <w:rPr>
                <w:rFonts w:asciiTheme="minorHAnsi" w:eastAsia="Tahoma" w:hAnsiTheme="minorHAnsi" w:cstheme="minorHAnsi"/>
                <w:color w:val="2F5496" w:themeColor="accent5" w:themeShade="BF"/>
                <w:sz w:val="20"/>
                <w:szCs w:val="24"/>
              </w:rPr>
              <w:t xml:space="preserve"> doit avant de poursuivre sa demande, définir son établissement de formation à partir de la liste proposée dans le menu déroulant accessible en cliquant en haut à droite sur l'icône </w:t>
            </w:r>
            <w:r w:rsidRPr="00444BC9">
              <w:rPr>
                <w:rFonts w:asciiTheme="minorHAnsi" w:eastAsia="Tahoma" w:hAnsiTheme="minorHAnsi" w:cstheme="minorHAnsi"/>
                <w:b/>
                <w:color w:val="FFFFFF" w:themeColor="background1"/>
                <w:sz w:val="20"/>
                <w:szCs w:val="24"/>
                <w:shd w:val="clear" w:color="auto" w:fill="1F3864" w:themeFill="accent5" w:themeFillShade="80"/>
              </w:rPr>
              <w:t>« chapeau »</w:t>
            </w:r>
            <w:r w:rsidRPr="00444BC9">
              <w:rPr>
                <w:rFonts w:asciiTheme="minorHAnsi" w:eastAsia="Tahoma" w:hAnsiTheme="minorHAnsi" w:cstheme="minorHAnsi"/>
                <w:color w:val="FFFFFF" w:themeColor="background1"/>
                <w:sz w:val="20"/>
                <w:szCs w:val="24"/>
              </w:rPr>
              <w:t xml:space="preserve"> </w:t>
            </w:r>
            <w:r w:rsidRPr="00444BC9">
              <w:rPr>
                <w:rFonts w:asciiTheme="minorHAnsi" w:eastAsia="Tahoma" w:hAnsiTheme="minorHAnsi" w:cstheme="minorHAnsi"/>
                <w:b/>
                <w:color w:val="2F5496" w:themeColor="accent5" w:themeShade="BF"/>
                <w:sz w:val="20"/>
                <w:szCs w:val="24"/>
              </w:rPr>
              <w:t>à droite de son</w:t>
            </w:r>
            <w:r w:rsidRPr="00444BC9">
              <w:rPr>
                <w:rFonts w:asciiTheme="minorHAnsi" w:eastAsia="Tahoma" w:hAnsiTheme="minorHAnsi" w:cstheme="minorHAnsi"/>
                <w:color w:val="2F5496" w:themeColor="accent5" w:themeShade="BF"/>
                <w:sz w:val="20"/>
                <w:szCs w:val="24"/>
              </w:rPr>
              <w:t xml:space="preserve"> </w:t>
            </w:r>
            <w:r w:rsidRPr="00444BC9">
              <w:rPr>
                <w:rFonts w:asciiTheme="minorHAnsi" w:eastAsia="Tahoma" w:hAnsiTheme="minorHAnsi" w:cstheme="minorHAnsi"/>
                <w:b/>
                <w:color w:val="2F5496" w:themeColor="accent5" w:themeShade="BF"/>
                <w:sz w:val="20"/>
                <w:szCs w:val="24"/>
              </w:rPr>
              <w:t>prénom et nom</w:t>
            </w:r>
            <w:r w:rsidRPr="00444BC9">
              <w:rPr>
                <w:rFonts w:asciiTheme="minorHAnsi" w:eastAsia="Tahoma" w:hAnsiTheme="minorHAnsi" w:cstheme="minorHAnsi"/>
                <w:color w:val="2F5496" w:themeColor="accent5" w:themeShade="BF"/>
                <w:sz w:val="20"/>
                <w:szCs w:val="24"/>
              </w:rPr>
              <w:t>. (Étapes 4 et 5)</w:t>
            </w:r>
          </w:p>
        </w:tc>
      </w:tr>
    </w:tbl>
    <w:p w:rsidR="00DB0FFE" w:rsidRPr="00444BC9" w:rsidRDefault="00DB0FFE" w:rsidP="001164D5">
      <w:pPr>
        <w:tabs>
          <w:tab w:val="left" w:pos="7992"/>
        </w:tabs>
        <w:spacing w:before="120" w:after="120"/>
        <w:ind w:right="215"/>
        <w:jc w:val="both"/>
        <w:textAlignment w:val="baseline"/>
        <w:rPr>
          <w:rFonts w:asciiTheme="minorHAnsi" w:eastAsia="Tahoma" w:hAnsiTheme="minorHAnsi" w:cstheme="minorHAnsi"/>
          <w:b/>
          <w:color w:val="000000"/>
          <w:sz w:val="20"/>
          <w:szCs w:val="24"/>
        </w:rPr>
      </w:pPr>
      <w:r w:rsidRPr="00444BC9">
        <w:rPr>
          <w:rFonts w:asciiTheme="minorHAnsi" w:eastAsia="Tahoma" w:hAnsiTheme="minorHAnsi" w:cstheme="minorHAnsi"/>
          <w:b/>
          <w:color w:val="000000"/>
          <w:sz w:val="20"/>
          <w:szCs w:val="24"/>
        </w:rPr>
        <w:t xml:space="preserve">Les candidats </w:t>
      </w:r>
      <w:r w:rsidRPr="00444BC9">
        <w:rPr>
          <w:rFonts w:asciiTheme="minorHAnsi" w:eastAsia="Tahoma" w:hAnsiTheme="minorHAnsi" w:cstheme="minorHAnsi"/>
          <w:b/>
          <w:color w:val="000000"/>
          <w:sz w:val="20"/>
          <w:szCs w:val="24"/>
          <w:u w:val="single"/>
        </w:rPr>
        <w:t>individuels</w:t>
      </w:r>
      <w:r w:rsidRPr="00444BC9">
        <w:rPr>
          <w:rFonts w:asciiTheme="minorHAnsi" w:eastAsia="Tahoma" w:hAnsiTheme="minorHAnsi" w:cstheme="minorHAnsi"/>
          <w:b/>
          <w:color w:val="000000"/>
          <w:sz w:val="20"/>
          <w:szCs w:val="24"/>
        </w:rPr>
        <w:t xml:space="preserve"> ne doivent pas sélectionner d’établissement et peuvent accéder directement à l’étape </w:t>
      </w:r>
      <w:r w:rsidR="005E48C7">
        <w:rPr>
          <w:rFonts w:asciiTheme="minorHAnsi" w:eastAsia="Tahoma" w:hAnsiTheme="minorHAnsi" w:cstheme="minorHAnsi"/>
          <w:b/>
          <w:color w:val="000000"/>
          <w:sz w:val="20"/>
          <w:szCs w:val="24"/>
        </w:rPr>
        <w:t>3.7</w:t>
      </w:r>
      <w:r w:rsidRPr="00444BC9">
        <w:rPr>
          <w:rFonts w:asciiTheme="minorHAnsi" w:eastAsia="Tahoma" w:hAnsiTheme="minorHAnsi" w:cstheme="minorHAnsi"/>
          <w:b/>
          <w:color w:val="000000"/>
          <w:sz w:val="20"/>
          <w:szCs w:val="24"/>
        </w:rPr>
        <w:t xml:space="preserve"> « renseigner les informations d’identité du candidat »</w:t>
      </w:r>
    </w:p>
    <w:p w:rsidR="005405C3" w:rsidRDefault="00DB0FFE" w:rsidP="001164D5">
      <w:pPr>
        <w:tabs>
          <w:tab w:val="left" w:pos="7992"/>
        </w:tabs>
        <w:ind w:right="216"/>
        <w:jc w:val="center"/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4D7E42">
        <w:rPr>
          <w:rFonts w:asciiTheme="minorHAnsi" w:eastAsia="Tahoma" w:hAnsiTheme="minorHAnsi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78374" cy="25120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394" cy="25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07" w:rsidRPr="00991914" w:rsidRDefault="005941F6" w:rsidP="001164D5">
      <w:pPr>
        <w:pStyle w:val="Titre2"/>
      </w:pPr>
      <w:bookmarkStart w:id="15" w:name="_Toc132812190"/>
      <w:r w:rsidRPr="00991914">
        <w:lastRenderedPageBreak/>
        <w:t>Données établissement affichées par IncluScol</w:t>
      </w:r>
      <w:bookmarkEnd w:id="15"/>
    </w:p>
    <w:p w:rsidR="00770D07" w:rsidRPr="00FF2021" w:rsidRDefault="005941F6" w:rsidP="001164D5">
      <w:pPr>
        <w:tabs>
          <w:tab w:val="left" w:pos="7992"/>
        </w:tabs>
        <w:ind w:right="215"/>
        <w:jc w:val="center"/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FF2021">
        <w:rPr>
          <w:rFonts w:asciiTheme="minorHAnsi" w:eastAsia="Tahoma" w:hAnsiTheme="minorHAnsi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376987" cy="3248791"/>
            <wp:effectExtent l="0" t="0" r="508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40" cy="325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BC9" w:rsidRPr="006E452E" w:rsidRDefault="00B75FAA" w:rsidP="001164D5">
      <w:pPr>
        <w:pStyle w:val="Titre2"/>
      </w:pPr>
      <w:bookmarkStart w:id="16" w:name="_Toc132812191"/>
      <w:r w:rsidRPr="006E452E">
        <w:t>Modifier (changer) l’</w:t>
      </w:r>
      <w:r w:rsidR="00444BC9" w:rsidRPr="006E452E">
        <w:t>établissement affichées par IncluScol</w:t>
      </w:r>
      <w:bookmarkEnd w:id="16"/>
    </w:p>
    <w:p w:rsidR="00444BC9" w:rsidRDefault="006019EF" w:rsidP="001164D5">
      <w:pPr>
        <w:pStyle w:val="Sansinterligne"/>
        <w:jc w:val="center"/>
        <w:rPr>
          <w:b/>
        </w:rPr>
      </w:pPr>
      <w:r w:rsidRPr="00B75FAA">
        <w:rPr>
          <w:noProof/>
          <w:lang w:eastAsia="fr-FR"/>
        </w:rPr>
        <w:drawing>
          <wp:inline distT="0" distB="0" distL="0" distR="0">
            <wp:extent cx="5038725" cy="2609323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04" cy="26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07" w:rsidRPr="00991914" w:rsidRDefault="009840C8" w:rsidP="001164D5">
      <w:pPr>
        <w:pStyle w:val="Titre2"/>
      </w:pPr>
      <w:bookmarkStart w:id="17" w:name="_Toc132812192"/>
      <w:r>
        <w:t>Vérifi</w:t>
      </w:r>
      <w:r w:rsidR="00B75FAA">
        <w:t xml:space="preserve">er et valider </w:t>
      </w:r>
      <w:r>
        <w:t>« son établissement de formation »</w:t>
      </w:r>
      <w:bookmarkEnd w:id="17"/>
    </w:p>
    <w:p w:rsidR="006A0804" w:rsidRPr="00444BC9" w:rsidRDefault="009840C8" w:rsidP="001164D5">
      <w:pPr>
        <w:tabs>
          <w:tab w:val="left" w:pos="7992"/>
        </w:tabs>
        <w:spacing w:after="120"/>
        <w:ind w:right="215"/>
        <w:jc w:val="both"/>
        <w:textAlignment w:val="baseline"/>
        <w:rPr>
          <w:rFonts w:asciiTheme="minorHAnsi" w:eastAsia="Tahoma" w:hAnsiTheme="minorHAnsi" w:cstheme="minorHAnsi"/>
          <w:color w:val="000000"/>
          <w:sz w:val="20"/>
          <w:szCs w:val="24"/>
        </w:rPr>
      </w:pPr>
      <w:r w:rsidRPr="00444BC9">
        <w:rPr>
          <w:rFonts w:asciiTheme="minorHAnsi" w:eastAsia="Tahoma" w:hAnsiTheme="minorHAnsi" w:cstheme="minorHAnsi"/>
          <w:color w:val="000000"/>
          <w:sz w:val="20"/>
          <w:szCs w:val="24"/>
        </w:rPr>
        <w:t>Le candidat doit vérifier que les données de son établissement apparaissent en totalité et d’une manière similaire à l’</w:t>
      </w:r>
      <w:r w:rsidRPr="00444BC9">
        <w:rPr>
          <w:rFonts w:asciiTheme="minorHAnsi" w:eastAsia="Tahoma" w:hAnsiTheme="minorHAnsi" w:cstheme="minorHAnsi"/>
          <w:color w:val="000000"/>
          <w:sz w:val="20"/>
          <w:szCs w:val="24"/>
          <w:u w:val="single"/>
        </w:rPr>
        <w:t>exemple</w:t>
      </w:r>
      <w:r w:rsidRPr="00444BC9">
        <w:rPr>
          <w:rFonts w:asciiTheme="minorHAnsi" w:eastAsia="Tahoma" w:hAnsiTheme="minorHAnsi" w:cstheme="minorHAnsi"/>
          <w:color w:val="000000"/>
          <w:sz w:val="20"/>
          <w:szCs w:val="24"/>
        </w:rPr>
        <w:t xml:space="preserve"> ci-dessous. Si c’est bien le cas le candidat peut formuler sa demande.</w:t>
      </w:r>
    </w:p>
    <w:p w:rsidR="00444BC9" w:rsidRDefault="00444BC9" w:rsidP="001164D5">
      <w:pPr>
        <w:tabs>
          <w:tab w:val="left" w:pos="7992"/>
        </w:tabs>
        <w:ind w:right="215"/>
        <w:jc w:val="center"/>
        <w:textAlignment w:val="baseline"/>
        <w:rPr>
          <w:rFonts w:asciiTheme="minorHAnsi" w:eastAsia="Tahoma" w:hAnsiTheme="minorHAnsi" w:cstheme="minorHAnsi"/>
          <w:color w:val="000000" w:themeColor="text1"/>
          <w:sz w:val="24"/>
          <w:szCs w:val="24"/>
        </w:rPr>
      </w:pPr>
      <w:r>
        <w:rPr>
          <w:rFonts w:asciiTheme="minorHAnsi" w:eastAsia="Tahoma" w:hAnsiTheme="minorHAnsi" w:cstheme="minorHAns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3BFCA295">
            <wp:extent cx="5816385" cy="193357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22" cy="195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D07" w:rsidRPr="009043F1" w:rsidRDefault="00770D07" w:rsidP="001164D5">
      <w:pPr>
        <w:tabs>
          <w:tab w:val="left" w:pos="7992"/>
        </w:tabs>
        <w:ind w:right="215"/>
        <w:jc w:val="both"/>
        <w:textAlignment w:val="baseline"/>
        <w:rPr>
          <w:rFonts w:asciiTheme="minorHAnsi" w:eastAsia="Tahoma" w:hAnsiTheme="minorHAnsi" w:cstheme="minorHAnsi"/>
          <w:color w:val="000000" w:themeColor="text1"/>
          <w:sz w:val="24"/>
          <w:szCs w:val="24"/>
        </w:rPr>
      </w:pPr>
    </w:p>
    <w:p w:rsidR="00920F49" w:rsidRPr="00991914" w:rsidRDefault="00920F49" w:rsidP="001164D5">
      <w:pPr>
        <w:pStyle w:val="Titre2"/>
      </w:pPr>
      <w:bookmarkStart w:id="18" w:name="_Toc132812193"/>
      <w:r w:rsidRPr="00991914">
        <w:lastRenderedPageBreak/>
        <w:t>Renseigner les informations d’identité « candidat »</w:t>
      </w:r>
      <w:bookmarkEnd w:id="18"/>
    </w:p>
    <w:p w:rsidR="009840C8" w:rsidRPr="00444BC9" w:rsidRDefault="009840C8" w:rsidP="001164D5">
      <w:pPr>
        <w:jc w:val="both"/>
        <w:textAlignment w:val="baseline"/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</w:pPr>
      <w:r w:rsidRPr="00444BC9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 xml:space="preserve">Le candidat accède à </w:t>
      </w:r>
      <w:r w:rsidRPr="00444BC9">
        <w:rPr>
          <w:rFonts w:asciiTheme="minorHAnsi" w:eastAsia="Arial" w:hAnsiTheme="minorHAnsi" w:cstheme="minorHAnsi"/>
          <w:color w:val="000000"/>
          <w:spacing w:val="8"/>
          <w:sz w:val="20"/>
          <w:szCs w:val="24"/>
        </w:rPr>
        <w:t xml:space="preserve">la saisie de la demande d’aménagements </w:t>
      </w:r>
      <w:r w:rsidRPr="00444BC9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 xml:space="preserve">en cliquant sur le bouton </w:t>
      </w: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>« </w:t>
      </w:r>
      <w:r w:rsidRPr="00BC5693">
        <w:rPr>
          <w:rFonts w:asciiTheme="minorHAnsi" w:eastAsia="Tahoma" w:hAnsiTheme="minorHAnsi" w:cstheme="minorHAnsi"/>
          <w:b/>
          <w:color w:val="FFFFFF" w:themeColor="background1"/>
          <w:spacing w:val="8"/>
          <w:sz w:val="20"/>
          <w:szCs w:val="24"/>
          <w:shd w:val="clear" w:color="auto" w:fill="2CAE2C"/>
        </w:rPr>
        <w:t>+ DEMANDE D’AMÉNAGEMENTS </w:t>
      </w:r>
      <w:r w:rsidRPr="00444BC9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 xml:space="preserve">» accessible dans la barre de menu de l’application ou en cliquant sur le bouton </w:t>
      </w: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>«</w:t>
      </w:r>
      <w:r w:rsidRPr="00BC5693">
        <w:rPr>
          <w:rFonts w:asciiTheme="minorHAnsi" w:eastAsia="Tahoma" w:hAnsiTheme="minorHAnsi" w:cstheme="minorHAnsi"/>
          <w:b/>
          <w:color w:val="FFFFFF" w:themeColor="background1"/>
          <w:spacing w:val="8"/>
          <w:sz w:val="20"/>
          <w:szCs w:val="24"/>
          <w:shd w:val="clear" w:color="auto" w:fill="2CAE2C"/>
        </w:rPr>
        <w:t> + J’effectue ma demande d’aménagements des épreuves de l’examen</w:t>
      </w:r>
      <w:r w:rsidRPr="00BC5693">
        <w:rPr>
          <w:rFonts w:asciiTheme="minorHAnsi" w:eastAsia="Tahoma" w:hAnsiTheme="minorHAnsi" w:cstheme="minorHAnsi"/>
          <w:b/>
          <w:color w:val="FFFFFF" w:themeColor="background1"/>
          <w:spacing w:val="8"/>
          <w:sz w:val="20"/>
          <w:szCs w:val="24"/>
          <w:shd w:val="clear" w:color="auto" w:fill="00CC00"/>
        </w:rPr>
        <w:t> </w:t>
      </w:r>
      <w:r w:rsidRPr="00444BC9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>» situé en dessous du tableau « dates spécifiques » :</w:t>
      </w:r>
    </w:p>
    <w:p w:rsidR="00920F49" w:rsidRPr="00822F5D" w:rsidRDefault="00920F49" w:rsidP="001164D5">
      <w:pPr>
        <w:jc w:val="both"/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920F49" w:rsidRPr="00822F5D" w:rsidRDefault="00920F49" w:rsidP="001164D5">
      <w:pPr>
        <w:rPr>
          <w:rFonts w:asciiTheme="minorHAnsi" w:hAnsiTheme="minorHAnsi" w:cstheme="minorHAnsi"/>
          <w:sz w:val="24"/>
          <w:szCs w:val="24"/>
        </w:rPr>
        <w:sectPr w:rsidR="00920F49" w:rsidRPr="00822F5D" w:rsidSect="00E2327A">
          <w:type w:val="continuous"/>
          <w:pgSz w:w="11909" w:h="16838" w:code="9"/>
          <w:pgMar w:top="1021" w:right="851" w:bottom="1021" w:left="851" w:header="454" w:footer="454" w:gutter="0"/>
          <w:cols w:space="720"/>
          <w:docGrid w:linePitch="299"/>
        </w:sectPr>
      </w:pPr>
    </w:p>
    <w:p w:rsidR="00770D07" w:rsidRDefault="00BC5693" w:rsidP="001164D5">
      <w:pPr>
        <w:tabs>
          <w:tab w:val="left" w:pos="7992"/>
        </w:tabs>
        <w:ind w:right="216"/>
        <w:jc w:val="center"/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B13025">
        <w:rPr>
          <w:rFonts w:asciiTheme="minorHAnsi" w:eastAsia="Lucida Console" w:hAnsiTheme="minorHAnsi" w:cstheme="minorHAnsi"/>
          <w:noProof/>
          <w:color w:val="000000"/>
          <w:spacing w:val="4"/>
          <w:sz w:val="24"/>
          <w:szCs w:val="24"/>
          <w:lang w:eastAsia="fr-FR"/>
        </w:rPr>
        <w:drawing>
          <wp:inline distT="0" distB="0" distL="0" distR="0" wp14:anchorId="642C0195" wp14:editId="0745AC51">
            <wp:extent cx="5471579" cy="261716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74" cy="26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F1" w:rsidRPr="00BC5693" w:rsidRDefault="005405C3" w:rsidP="001164D5">
      <w:pPr>
        <w:pStyle w:val="Titre2"/>
        <w:jc w:val="both"/>
        <w:rPr>
          <w:rStyle w:val="Titre2Car"/>
          <w:b/>
        </w:rPr>
      </w:pPr>
      <w:bookmarkStart w:id="19" w:name="_Toc132812194"/>
      <w:r w:rsidRPr="00BC5693">
        <w:t xml:space="preserve">Pour les candidats mineurs, renseigner les informations du « représentant légal », </w:t>
      </w:r>
      <w:r w:rsidRPr="00BC5693">
        <w:rPr>
          <w:rStyle w:val="Titre2Car"/>
          <w:b/>
        </w:rPr>
        <w:t>renseigner également, pour les candidats scolarisés dans un établissement privé hors contrat, les informations de l’établissement</w:t>
      </w:r>
      <w:bookmarkEnd w:id="19"/>
    </w:p>
    <w:p w:rsidR="006A0804" w:rsidRDefault="00BC5693" w:rsidP="001164D5">
      <w:pPr>
        <w:tabs>
          <w:tab w:val="left" w:pos="7992"/>
        </w:tabs>
        <w:ind w:right="216"/>
        <w:jc w:val="center"/>
        <w:textAlignment w:val="baseline"/>
        <w:rPr>
          <w:rFonts w:asciiTheme="minorHAnsi" w:eastAsia="Tahoma" w:hAnsiTheme="minorHAnsi" w:cstheme="minorHAnsi"/>
          <w:color w:val="000000" w:themeColor="text1"/>
          <w:sz w:val="24"/>
          <w:szCs w:val="24"/>
        </w:rPr>
      </w:pPr>
      <w:r w:rsidRPr="009043F1">
        <w:rPr>
          <w:rFonts w:asciiTheme="minorHAnsi" w:eastAsia="Arial" w:hAnsiTheme="minorHAnsi" w:cstheme="minorHAnsi"/>
          <w:noProof/>
          <w:color w:val="000000"/>
          <w:spacing w:val="4"/>
          <w:sz w:val="24"/>
          <w:szCs w:val="24"/>
          <w:lang w:eastAsia="fr-FR"/>
        </w:rPr>
        <w:drawing>
          <wp:inline distT="0" distB="0" distL="0" distR="0" wp14:anchorId="4866D23C" wp14:editId="2B9C2A2E">
            <wp:extent cx="5333081" cy="2294886"/>
            <wp:effectExtent l="0" t="0" r="127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97" cy="23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49" w:rsidRPr="00991914" w:rsidRDefault="005405C3" w:rsidP="001164D5">
      <w:pPr>
        <w:pStyle w:val="Titre2"/>
        <w:jc w:val="both"/>
        <w:rPr>
          <w:rFonts w:eastAsia="Arial"/>
          <w:spacing w:val="4"/>
        </w:rPr>
      </w:pPr>
      <w:bookmarkStart w:id="20" w:name="_Toc132812195"/>
      <w:r w:rsidRPr="00991914">
        <w:t xml:space="preserve">Sélectionner les aménagements souhaités, puis cliquer sur le bouton </w:t>
      </w:r>
      <w:r w:rsidRPr="00BC5693">
        <w:rPr>
          <w:color w:val="FFFFFF" w:themeColor="background1"/>
          <w:shd w:val="clear" w:color="auto" w:fill="2CAE2C"/>
        </w:rPr>
        <w:t>« VALIDER »</w:t>
      </w:r>
      <w:r w:rsidRPr="00BC5693">
        <w:rPr>
          <w:color w:val="FFFFFF" w:themeColor="background1"/>
        </w:rPr>
        <w:t xml:space="preserve"> </w:t>
      </w:r>
      <w:r w:rsidRPr="00991914">
        <w:t>pour soumettre la demande</w:t>
      </w:r>
      <w:bookmarkEnd w:id="20"/>
    </w:p>
    <w:p w:rsidR="005405C3" w:rsidRDefault="005405C3" w:rsidP="001164D5">
      <w:pPr>
        <w:tabs>
          <w:tab w:val="left" w:pos="7992"/>
        </w:tabs>
        <w:ind w:right="216"/>
        <w:jc w:val="center"/>
        <w:textAlignment w:val="baseline"/>
        <w:rPr>
          <w:rFonts w:asciiTheme="minorHAnsi" w:eastAsia="Tahoma" w:hAnsiTheme="minorHAnsi" w:cstheme="minorHAnsi"/>
          <w:color w:val="000000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>
            <wp:extent cx="5392107" cy="1913890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st1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8" cy="191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13" w:rsidRPr="00822F5D" w:rsidRDefault="00923B13" w:rsidP="001164D5">
      <w:pPr>
        <w:tabs>
          <w:tab w:val="left" w:pos="9504"/>
        </w:tabs>
        <w:ind w:left="216"/>
        <w:textAlignment w:val="baseline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923B13" w:rsidRPr="00822F5D" w:rsidRDefault="00923B13" w:rsidP="001164D5">
      <w:pPr>
        <w:rPr>
          <w:rFonts w:asciiTheme="minorHAnsi" w:hAnsiTheme="minorHAnsi" w:cstheme="minorHAnsi"/>
          <w:sz w:val="24"/>
          <w:szCs w:val="24"/>
        </w:rPr>
        <w:sectPr w:rsidR="00923B13" w:rsidRPr="00822F5D" w:rsidSect="00E2327A">
          <w:type w:val="continuous"/>
          <w:pgSz w:w="11909" w:h="16838" w:code="9"/>
          <w:pgMar w:top="1021" w:right="851" w:bottom="1021" w:left="851" w:header="454" w:footer="454" w:gutter="0"/>
          <w:cols w:space="720"/>
          <w:docGrid w:linePitch="299"/>
        </w:sectPr>
      </w:pPr>
    </w:p>
    <w:p w:rsidR="00B13025" w:rsidRPr="00991914" w:rsidRDefault="005405C3" w:rsidP="001164D5">
      <w:pPr>
        <w:pStyle w:val="Titre2"/>
      </w:pPr>
      <w:bookmarkStart w:id="21" w:name="_Toc132812196"/>
      <w:r>
        <w:lastRenderedPageBreak/>
        <w:t>Récapitulatif de la demande</w:t>
      </w:r>
      <w:bookmarkEnd w:id="21"/>
    </w:p>
    <w:p w:rsidR="00B13025" w:rsidRDefault="005405C3" w:rsidP="001164D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 wp14:anchorId="149F3169" wp14:editId="3A374F6E">
            <wp:extent cx="4855930" cy="1989117"/>
            <wp:effectExtent l="0" t="0" r="1905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st1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6" cy="19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11" w:rsidRPr="00991914" w:rsidRDefault="005405C3" w:rsidP="001164D5">
      <w:pPr>
        <w:pStyle w:val="Titre2"/>
      </w:pPr>
      <w:bookmarkStart w:id="22" w:name="_Toc132812197"/>
      <w:r>
        <w:t>V</w:t>
      </w:r>
      <w:r w:rsidRPr="005405C3">
        <w:t xml:space="preserve">alider </w:t>
      </w:r>
      <w:r>
        <w:t>sa</w:t>
      </w:r>
      <w:r w:rsidRPr="005405C3">
        <w:t xml:space="preserve"> demande</w:t>
      </w:r>
      <w:bookmarkEnd w:id="22"/>
    </w:p>
    <w:p w:rsidR="005405C3" w:rsidRPr="00BC5693" w:rsidRDefault="005405C3" w:rsidP="001164D5">
      <w:pPr>
        <w:pStyle w:val="Paragraphedeliste"/>
        <w:numPr>
          <w:ilvl w:val="0"/>
          <w:numId w:val="4"/>
        </w:numPr>
        <w:tabs>
          <w:tab w:val="left" w:pos="1440"/>
        </w:tabs>
        <w:ind w:left="714" w:hanging="357"/>
        <w:textAlignment w:val="baseline"/>
        <w:rPr>
          <w:rFonts w:asciiTheme="minorHAnsi" w:eastAsia="Lucida Console" w:hAnsiTheme="minorHAnsi" w:cstheme="minorHAnsi"/>
          <w:color w:val="000000"/>
          <w:spacing w:val="6"/>
          <w:sz w:val="20"/>
          <w:szCs w:val="24"/>
        </w:rPr>
      </w:pPr>
      <w:r w:rsidRPr="00BC5693">
        <w:rPr>
          <w:rFonts w:asciiTheme="minorHAnsi" w:eastAsia="Tahoma" w:hAnsiTheme="minorHAnsi" w:cstheme="minorHAnsi"/>
          <w:color w:val="000000"/>
          <w:spacing w:val="6"/>
          <w:sz w:val="20"/>
          <w:szCs w:val="24"/>
        </w:rPr>
        <w:t>Vérifier les informations saisies et les corriger le cas échéant</w:t>
      </w:r>
    </w:p>
    <w:p w:rsidR="005405C3" w:rsidRPr="00BC5693" w:rsidRDefault="005405C3" w:rsidP="001164D5">
      <w:pPr>
        <w:pStyle w:val="Paragraphedeliste"/>
        <w:numPr>
          <w:ilvl w:val="0"/>
          <w:numId w:val="4"/>
        </w:numPr>
        <w:tabs>
          <w:tab w:val="left" w:pos="1440"/>
        </w:tabs>
        <w:ind w:left="714" w:hanging="357"/>
        <w:textAlignment w:val="baseline"/>
        <w:rPr>
          <w:rFonts w:asciiTheme="minorHAnsi" w:eastAsia="Lucida Console" w:hAnsiTheme="minorHAnsi" w:cstheme="minorHAnsi"/>
          <w:color w:val="000000"/>
          <w:sz w:val="20"/>
          <w:szCs w:val="24"/>
        </w:rPr>
      </w:pPr>
      <w:r w:rsidRPr="00BC5693">
        <w:rPr>
          <w:rFonts w:asciiTheme="minorHAnsi" w:eastAsia="Tahoma" w:hAnsiTheme="minorHAnsi" w:cstheme="minorHAnsi"/>
          <w:color w:val="000000"/>
          <w:sz w:val="20"/>
          <w:szCs w:val="24"/>
        </w:rPr>
        <w:t xml:space="preserve">Cocher la case « </w:t>
      </w:r>
      <w:r w:rsidRPr="00BC5693">
        <w:rPr>
          <w:rFonts w:asciiTheme="minorHAnsi" w:eastAsia="Arial" w:hAnsiTheme="minorHAnsi" w:cstheme="minorHAnsi"/>
          <w:color w:val="000000"/>
          <w:sz w:val="20"/>
          <w:szCs w:val="24"/>
        </w:rPr>
        <w:t xml:space="preserve">J’atteste que cette demande d’aménagements d’examen est faite par mes </w:t>
      </w:r>
      <w:r w:rsidRPr="00BC5693">
        <w:rPr>
          <w:rFonts w:asciiTheme="minorHAnsi" w:eastAsia="Tahoma" w:hAnsiTheme="minorHAnsi" w:cstheme="minorHAnsi"/>
          <w:color w:val="000000"/>
          <w:sz w:val="20"/>
          <w:szCs w:val="24"/>
        </w:rPr>
        <w:t>soins et en pleine responsabilité »</w:t>
      </w:r>
    </w:p>
    <w:p w:rsidR="005405C3" w:rsidRPr="00BC5693" w:rsidRDefault="005405C3" w:rsidP="001164D5">
      <w:pPr>
        <w:pStyle w:val="Paragraphedeliste"/>
        <w:numPr>
          <w:ilvl w:val="0"/>
          <w:numId w:val="4"/>
        </w:numPr>
        <w:tabs>
          <w:tab w:val="left" w:pos="1440"/>
        </w:tabs>
        <w:ind w:left="714" w:hanging="357"/>
        <w:textAlignment w:val="baseline"/>
        <w:rPr>
          <w:rFonts w:asciiTheme="minorHAnsi" w:eastAsia="Tahoma" w:hAnsiTheme="minorHAnsi" w:cstheme="minorHAnsi"/>
          <w:color w:val="000000" w:themeColor="text1"/>
          <w:spacing w:val="5"/>
          <w:sz w:val="20"/>
          <w:szCs w:val="24"/>
        </w:rPr>
      </w:pPr>
      <w:r w:rsidRPr="00BC5693">
        <w:rPr>
          <w:rFonts w:asciiTheme="minorHAnsi" w:eastAsia="Tahoma" w:hAnsiTheme="minorHAnsi" w:cstheme="minorHAnsi"/>
          <w:color w:val="000000" w:themeColor="text1"/>
          <w:spacing w:val="5"/>
          <w:sz w:val="20"/>
          <w:szCs w:val="24"/>
        </w:rPr>
        <w:t xml:space="preserve">Cliquer sur le bouton </w:t>
      </w:r>
      <w:r w:rsidRPr="00BC5693">
        <w:rPr>
          <w:rFonts w:asciiTheme="minorHAnsi" w:eastAsia="Tahoma" w:hAnsiTheme="minorHAnsi" w:cstheme="minorHAnsi"/>
          <w:b/>
          <w:color w:val="000000" w:themeColor="text1"/>
          <w:spacing w:val="5"/>
          <w:sz w:val="20"/>
          <w:szCs w:val="24"/>
        </w:rPr>
        <w:t xml:space="preserve">« </w:t>
      </w:r>
      <w:r w:rsidRPr="00BC5693">
        <w:rPr>
          <w:rFonts w:asciiTheme="minorHAnsi" w:eastAsia="Tahoma" w:hAnsiTheme="minorHAnsi" w:cstheme="minorHAnsi"/>
          <w:b/>
          <w:color w:val="FFFFFF" w:themeColor="background1"/>
          <w:spacing w:val="5"/>
          <w:sz w:val="20"/>
          <w:szCs w:val="24"/>
          <w:shd w:val="clear" w:color="auto" w:fill="2CAE2C"/>
        </w:rPr>
        <w:t>Valider</w:t>
      </w:r>
      <w:r w:rsidRPr="00BC5693">
        <w:rPr>
          <w:rFonts w:asciiTheme="minorHAnsi" w:eastAsia="Tahoma" w:hAnsiTheme="minorHAnsi" w:cstheme="minorHAnsi"/>
          <w:b/>
          <w:color w:val="000000" w:themeColor="text1"/>
          <w:spacing w:val="5"/>
          <w:sz w:val="20"/>
          <w:szCs w:val="24"/>
        </w:rPr>
        <w:t xml:space="preserve"> »</w:t>
      </w:r>
    </w:p>
    <w:p w:rsidR="005405C3" w:rsidRDefault="005405C3" w:rsidP="001164D5">
      <w:pPr>
        <w:rPr>
          <w:rFonts w:asciiTheme="minorHAnsi" w:hAnsiTheme="minorHAnsi" w:cstheme="minorHAnsi"/>
          <w:sz w:val="24"/>
          <w:szCs w:val="24"/>
        </w:rPr>
      </w:pPr>
      <w:r w:rsidRPr="00822F5D">
        <w:rPr>
          <w:rFonts w:asciiTheme="minorHAnsi" w:hAnsiTheme="minorHAnsi" w:cstheme="minorHAnsi"/>
          <w:noProof/>
          <w:sz w:val="24"/>
          <w:szCs w:val="24"/>
          <w:lang w:eastAsia="fr-FR"/>
        </w:rPr>
        <w:drawing>
          <wp:inline distT="0" distB="0" distL="0" distR="0" wp14:anchorId="5CCC9E12" wp14:editId="30D90CE7">
            <wp:extent cx="6456218" cy="635330"/>
            <wp:effectExtent l="0" t="0" r="1905" b="0"/>
            <wp:docPr id="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est1"/>
                    <pic:cNvPicPr preferRelativeResize="0"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421" cy="64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B" w:rsidRDefault="005405C3" w:rsidP="001164D5">
      <w:pPr>
        <w:rPr>
          <w:rFonts w:asciiTheme="minorHAnsi" w:hAnsiTheme="minorHAnsi" w:cstheme="minorHAnsi"/>
          <w:sz w:val="20"/>
          <w:szCs w:val="24"/>
        </w:rPr>
      </w:pPr>
      <w:r w:rsidRPr="00BC5693">
        <w:rPr>
          <w:rFonts w:asciiTheme="minorHAnsi" w:hAnsiTheme="minorHAnsi" w:cstheme="minorHAnsi"/>
          <w:sz w:val="20"/>
          <w:szCs w:val="24"/>
        </w:rPr>
        <w:t xml:space="preserve">Le récapitulatif de la demande d'aménagements est envoyé par mail au candidat et à son représentant </w:t>
      </w:r>
      <w:r w:rsidR="00BC5693">
        <w:rPr>
          <w:rFonts w:asciiTheme="minorHAnsi" w:hAnsiTheme="minorHAnsi" w:cstheme="minorHAnsi"/>
          <w:sz w:val="20"/>
          <w:szCs w:val="24"/>
        </w:rPr>
        <w:t>légal si le candidat est mineur.</w:t>
      </w:r>
    </w:p>
    <w:p w:rsidR="00243D87" w:rsidRPr="00991914" w:rsidRDefault="005405C3" w:rsidP="001164D5">
      <w:pPr>
        <w:pStyle w:val="Titre2"/>
      </w:pPr>
      <w:bookmarkStart w:id="23" w:name="_Toc132812198"/>
      <w:r w:rsidRPr="005405C3">
        <w:t>Suiv</w:t>
      </w:r>
      <w:r>
        <w:t>re sa</w:t>
      </w:r>
      <w:r w:rsidRPr="005405C3">
        <w:t xml:space="preserve"> demande</w:t>
      </w:r>
      <w:bookmarkEnd w:id="23"/>
    </w:p>
    <w:p w:rsidR="00276459" w:rsidRPr="00BC5693" w:rsidRDefault="005405C3" w:rsidP="001164D5">
      <w:pPr>
        <w:tabs>
          <w:tab w:val="left" w:pos="1440"/>
        </w:tabs>
        <w:jc w:val="both"/>
        <w:textAlignment w:val="baseline"/>
        <w:rPr>
          <w:rFonts w:asciiTheme="minorHAnsi" w:eastAsia="Tahoma" w:hAnsiTheme="minorHAnsi" w:cstheme="minorHAnsi"/>
          <w:color w:val="000000"/>
          <w:spacing w:val="5"/>
          <w:sz w:val="20"/>
          <w:szCs w:val="24"/>
        </w:rPr>
      </w:pPr>
      <w:r w:rsidRPr="00BC5693">
        <w:rPr>
          <w:rFonts w:asciiTheme="minorHAnsi" w:eastAsia="Arial" w:hAnsiTheme="minorHAnsi" w:cstheme="minorHAnsi"/>
          <w:color w:val="000000"/>
          <w:spacing w:val="5"/>
          <w:sz w:val="20"/>
          <w:szCs w:val="24"/>
        </w:rPr>
        <w:t xml:space="preserve">Le candidat peut suivre l’état d’avancement de sa demande en cliquant sur le bouton « </w:t>
      </w:r>
      <w:r w:rsidRPr="00BC5693">
        <w:rPr>
          <w:rFonts w:asciiTheme="minorHAnsi" w:eastAsia="Tahoma" w:hAnsiTheme="minorHAnsi" w:cstheme="minorHAnsi"/>
          <w:color w:val="000000"/>
          <w:spacing w:val="5"/>
          <w:sz w:val="20"/>
          <w:szCs w:val="24"/>
        </w:rPr>
        <w:t>Historique »</w:t>
      </w:r>
    </w:p>
    <w:p w:rsidR="00BB7CB2" w:rsidRDefault="00BB7CB2" w:rsidP="001164D5">
      <w:pPr>
        <w:tabs>
          <w:tab w:val="left" w:pos="1440"/>
        </w:tabs>
        <w:jc w:val="both"/>
        <w:textAlignment w:val="baseline"/>
        <w:rPr>
          <w:rFonts w:asciiTheme="minorHAnsi" w:eastAsia="Lucida Console" w:hAnsiTheme="minorHAnsi" w:cstheme="minorHAnsi"/>
          <w:color w:val="000000"/>
          <w:spacing w:val="5"/>
          <w:sz w:val="20"/>
          <w:szCs w:val="24"/>
        </w:rPr>
      </w:pPr>
    </w:p>
    <w:p w:rsidR="00031F5F" w:rsidRDefault="00BC5693" w:rsidP="001164D5">
      <w:pPr>
        <w:tabs>
          <w:tab w:val="left" w:pos="1440"/>
        </w:tabs>
        <w:jc w:val="center"/>
        <w:textAlignment w:val="baseline"/>
        <w:rPr>
          <w:rFonts w:asciiTheme="minorHAnsi" w:eastAsia="Lucida Console" w:hAnsiTheme="minorHAnsi" w:cstheme="minorHAnsi"/>
          <w:color w:val="000000"/>
          <w:spacing w:val="5"/>
          <w:sz w:val="20"/>
          <w:szCs w:val="24"/>
        </w:rPr>
      </w:pPr>
      <w:r w:rsidRPr="00276459">
        <w:rPr>
          <w:rFonts w:asciiTheme="minorHAnsi" w:eastAsia="Tahoma" w:hAnsiTheme="minorHAnsi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223741" cy="2190997"/>
            <wp:effectExtent l="0" t="0" r="571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252" cy="220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5F" w:rsidRDefault="00031F5F" w:rsidP="001164D5">
      <w:pPr>
        <w:rPr>
          <w:rFonts w:asciiTheme="minorHAnsi" w:eastAsia="Lucida Console" w:hAnsiTheme="minorHAnsi" w:cstheme="minorHAnsi"/>
          <w:color w:val="000000"/>
          <w:spacing w:val="5"/>
          <w:sz w:val="20"/>
          <w:szCs w:val="24"/>
        </w:rPr>
      </w:pPr>
    </w:p>
    <w:p w:rsidR="005405C3" w:rsidRPr="00822F5D" w:rsidRDefault="005405C3" w:rsidP="001164D5">
      <w:pPr>
        <w:pStyle w:val="Titre1"/>
      </w:pPr>
      <w:bookmarkStart w:id="24" w:name="_Toc132812199"/>
      <w:r w:rsidRPr="00822F5D">
        <w:t>Modalités de déconnexion</w:t>
      </w:r>
      <w:bookmarkEnd w:id="24"/>
    </w:p>
    <w:p w:rsidR="005405C3" w:rsidRPr="00BC5693" w:rsidRDefault="005405C3" w:rsidP="001164D5">
      <w:pPr>
        <w:spacing w:after="120"/>
        <w:jc w:val="both"/>
        <w:textAlignment w:val="baseline"/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</w:pP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 xml:space="preserve">Après chaque utilisation, </w:t>
      </w:r>
      <w:r w:rsidRPr="00BC5693">
        <w:rPr>
          <w:rFonts w:asciiTheme="minorHAnsi" w:eastAsia="Arial" w:hAnsiTheme="minorHAnsi" w:cstheme="minorHAnsi"/>
          <w:color w:val="000000"/>
          <w:spacing w:val="8"/>
          <w:sz w:val="20"/>
          <w:szCs w:val="24"/>
        </w:rPr>
        <w:t xml:space="preserve">l’utilisateur doit se </w:t>
      </w: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 xml:space="preserve">déconnecter </w:t>
      </w:r>
      <w:r w:rsidRPr="00BC5693">
        <w:rPr>
          <w:rFonts w:asciiTheme="minorHAnsi" w:eastAsia="Arial" w:hAnsiTheme="minorHAnsi" w:cstheme="minorHAnsi"/>
          <w:color w:val="000000"/>
          <w:spacing w:val="8"/>
          <w:sz w:val="20"/>
          <w:szCs w:val="24"/>
        </w:rPr>
        <w:t xml:space="preserve">de l’application afin d’assurer la sécurité des </w:t>
      </w: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>données.</w:t>
      </w:r>
    </w:p>
    <w:p w:rsidR="005405C3" w:rsidRPr="00BC5693" w:rsidRDefault="005405C3" w:rsidP="001164D5">
      <w:pPr>
        <w:spacing w:after="120"/>
        <w:jc w:val="both"/>
        <w:textAlignment w:val="baseline"/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</w:pPr>
      <w:r w:rsidRPr="00BC5693">
        <w:rPr>
          <w:rFonts w:asciiTheme="minorHAnsi" w:eastAsia="Tahoma" w:hAnsiTheme="minorHAnsi" w:cstheme="minorHAnsi"/>
          <w:color w:val="000000"/>
          <w:spacing w:val="8"/>
          <w:sz w:val="20"/>
          <w:szCs w:val="24"/>
        </w:rPr>
        <w:t>Pour se déconnecter en toute sécurité, l’utilisateur doit cliquer sur le bouton de déconnexion situé en haut à droite</w:t>
      </w:r>
    </w:p>
    <w:p w:rsidR="00AF6A4B" w:rsidRPr="00DF5F98" w:rsidRDefault="00BC5693" w:rsidP="001164D5">
      <w:pPr>
        <w:spacing w:after="120"/>
        <w:ind w:right="432"/>
        <w:jc w:val="center"/>
        <w:textAlignment w:val="baseline"/>
        <w:rPr>
          <w:rFonts w:asciiTheme="minorHAnsi" w:eastAsia="Tahoma" w:hAnsiTheme="minorHAnsi" w:cstheme="minorHAnsi"/>
          <w:color w:val="000000"/>
          <w:sz w:val="20"/>
          <w:szCs w:val="24"/>
        </w:rPr>
      </w:pPr>
      <w:r w:rsidRPr="00F22E33">
        <w:rPr>
          <w:rFonts w:asciiTheme="minorHAnsi" w:eastAsia="Tahoma" w:hAnsiTheme="minorHAnsi" w:cstheme="minorHAnsi"/>
          <w:noProof/>
          <w:color w:val="000000"/>
          <w:spacing w:val="8"/>
          <w:sz w:val="24"/>
          <w:szCs w:val="24"/>
          <w:lang w:eastAsia="fr-FR"/>
        </w:rPr>
        <w:drawing>
          <wp:inline distT="0" distB="0" distL="0" distR="0" wp14:anchorId="78F2E88A" wp14:editId="19CFF297">
            <wp:extent cx="6367462" cy="930743"/>
            <wp:effectExtent l="0" t="0" r="0" b="31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45" cy="9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A4B" w:rsidRPr="00DF5F98" w:rsidSect="00E2327A">
      <w:pgSz w:w="11909" w:h="16838" w:code="9"/>
      <w:pgMar w:top="1021" w:right="851" w:bottom="1021" w:left="851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27A" w:rsidRDefault="00E2327A" w:rsidP="00E2327A">
      <w:r>
        <w:separator/>
      </w:r>
    </w:p>
  </w:endnote>
  <w:endnote w:type="continuationSeparator" w:id="0">
    <w:p w:rsidR="00E2327A" w:rsidRDefault="00E2327A" w:rsidP="00E2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Lucida Console">
    <w:charset w:val="00"/>
    <w:pitch w:val="fixed"/>
    <w:family w:val="auto"/>
    <w:panose1 w:val="02020603050405020304"/>
  </w:font>
  <w:font w:name="Courier New">
    <w:charset w:val="00"/>
    <w:pitch w:val="fixed"/>
    <w:family w:val="modern"/>
    <w:panose1 w:val="02020603050405020304"/>
  </w:font>
  <w:font w:name="Times New Roman">
    <w:charset w:val="00"/>
    <w:pitch w:val="variable"/>
    <w:family w:val="auto"/>
    <w:panose1 w:val="02020603050405020304"/>
  </w:font>
  <w:font w:name="Verdana">
    <w:charset w:val="00"/>
    <w:pitch w:val="variable"/>
    <w:family w:val="swiss"/>
    <w:panose1 w:val="02020603050405020304"/>
  </w:font>
  <w:font w:name="Wingdings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</w:rPr>
      <w:id w:val="-121495407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327A" w:rsidRPr="00E2327A" w:rsidRDefault="00E2327A" w:rsidP="00E2327A">
            <w:pPr>
              <w:pStyle w:val="Pieddepage"/>
              <w:jc w:val="center"/>
              <w:rPr>
                <w:rFonts w:ascii="Arial Narrow" w:hAnsi="Arial Narrow"/>
              </w:rPr>
            </w:pPr>
            <w:r w:rsidRPr="00E2327A">
              <w:rPr>
                <w:rFonts w:ascii="Arial Narrow" w:hAnsi="Arial Narrow"/>
              </w:rPr>
              <w:t xml:space="preserve">Page </w:t>
            </w:r>
            <w:r w:rsidRPr="00E2327A">
              <w:rPr>
                <w:rFonts w:ascii="Arial Narrow" w:hAnsi="Arial Narrow"/>
                <w:b/>
                <w:bCs/>
              </w:rPr>
              <w:fldChar w:fldCharType="begin"/>
            </w:r>
            <w:r w:rsidRPr="00E2327A">
              <w:rPr>
                <w:rFonts w:ascii="Arial Narrow" w:hAnsi="Arial Narrow"/>
                <w:b/>
                <w:bCs/>
              </w:rPr>
              <w:instrText>PAGE</w:instrText>
            </w:r>
            <w:r w:rsidRPr="00E2327A">
              <w:rPr>
                <w:rFonts w:ascii="Arial Narrow" w:hAnsi="Arial Narrow"/>
                <w:b/>
                <w:bCs/>
              </w:rPr>
              <w:fldChar w:fldCharType="separate"/>
            </w:r>
            <w:r w:rsidR="001F0F85">
              <w:rPr>
                <w:rFonts w:ascii="Arial Narrow" w:hAnsi="Arial Narrow"/>
                <w:b/>
                <w:bCs/>
                <w:noProof/>
              </w:rPr>
              <w:t>3</w:t>
            </w:r>
            <w:r w:rsidRPr="00E2327A">
              <w:rPr>
                <w:rFonts w:ascii="Arial Narrow" w:hAnsi="Arial Narrow"/>
                <w:b/>
                <w:bCs/>
              </w:rPr>
              <w:fldChar w:fldCharType="end"/>
            </w:r>
            <w:r w:rsidRPr="00E2327A">
              <w:rPr>
                <w:rFonts w:ascii="Arial Narrow" w:hAnsi="Arial Narrow"/>
              </w:rPr>
              <w:t xml:space="preserve"> sur </w:t>
            </w:r>
            <w:r w:rsidRPr="00E2327A">
              <w:rPr>
                <w:rFonts w:ascii="Arial Narrow" w:hAnsi="Arial Narrow"/>
                <w:b/>
                <w:bCs/>
              </w:rPr>
              <w:fldChar w:fldCharType="begin"/>
            </w:r>
            <w:r w:rsidRPr="00E2327A">
              <w:rPr>
                <w:rFonts w:ascii="Arial Narrow" w:hAnsi="Arial Narrow"/>
                <w:b/>
                <w:bCs/>
              </w:rPr>
              <w:instrText>NUMPAGES</w:instrText>
            </w:r>
            <w:r w:rsidRPr="00E2327A">
              <w:rPr>
                <w:rFonts w:ascii="Arial Narrow" w:hAnsi="Arial Narrow"/>
                <w:b/>
                <w:bCs/>
              </w:rPr>
              <w:fldChar w:fldCharType="separate"/>
            </w:r>
            <w:r w:rsidR="001F0F85">
              <w:rPr>
                <w:rFonts w:ascii="Arial Narrow" w:hAnsi="Arial Narrow"/>
                <w:b/>
                <w:bCs/>
                <w:noProof/>
              </w:rPr>
              <w:t>8</w:t>
            </w:r>
            <w:r w:rsidRPr="00E2327A">
              <w:rPr>
                <w:rFonts w:ascii="Arial Narrow" w:hAnsi="Arial Narrow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27A" w:rsidRDefault="00E2327A" w:rsidP="00E2327A">
      <w:r>
        <w:separator/>
      </w:r>
    </w:p>
  </w:footnote>
  <w:footnote w:type="continuationSeparator" w:id="0">
    <w:p w:rsidR="00E2327A" w:rsidRDefault="00E2327A" w:rsidP="00E2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27A" w:rsidRPr="00BC5693" w:rsidRDefault="00BC5693" w:rsidP="00BC5693">
    <w:pPr>
      <w:pStyle w:val="En-tte"/>
      <w:shd w:val="clear" w:color="auto" w:fill="D9E2F3" w:themeFill="accent5" w:themeFillTint="33"/>
      <w:tabs>
        <w:tab w:val="clear" w:pos="4536"/>
        <w:tab w:val="clear" w:pos="9072"/>
        <w:tab w:val="right" w:pos="10773"/>
      </w:tabs>
      <w:rPr>
        <w:rFonts w:ascii="Arial Narrow" w:hAnsi="Arial Narrow"/>
        <w:b/>
      </w:rPr>
    </w:pPr>
    <w:r w:rsidRPr="00E2327A">
      <w:rPr>
        <w:rFonts w:ascii="Arial Narrow" w:hAnsi="Arial Narrow"/>
        <w:b/>
        <w:color w:val="002060"/>
      </w:rPr>
      <w:t xml:space="preserve">Incluscol </w:t>
    </w:r>
    <w:r w:rsidRPr="00E2327A">
      <w:rPr>
        <w:rFonts w:ascii="Arial Narrow" w:hAnsi="Arial Narrow"/>
        <w:b/>
      </w:rPr>
      <w:t xml:space="preserve">- Guide utilisateur </w:t>
    </w:r>
    <w:r w:rsidRPr="00E2327A">
      <w:rPr>
        <w:rFonts w:ascii="Arial Narrow" w:hAnsi="Arial Narrow"/>
        <w:b/>
      </w:rPr>
      <w:tab/>
    </w:r>
    <w:r>
      <w:rPr>
        <w:rFonts w:ascii="Arial Narrow" w:hAnsi="Arial Narrow"/>
        <w:b/>
      </w:rPr>
      <w:t>C</w:t>
    </w:r>
    <w:r w:rsidRPr="00E2327A">
      <w:rPr>
        <w:rFonts w:ascii="Arial Narrow" w:hAnsi="Arial Narrow"/>
        <w:b/>
      </w:rPr>
      <w:t>andidats individuels / candidats en formation dans un établissement hors contrat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B24"/>
    <w:multiLevelType w:val="hybridMultilevel"/>
    <w:tmpl w:val="5504054A"/>
    <w:lvl w:ilvl="0" w:tplc="97C62E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5BA6"/>
    <w:multiLevelType w:val="hybridMultilevel"/>
    <w:tmpl w:val="A2620B0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146AA"/>
    <w:multiLevelType w:val="hybridMultilevel"/>
    <w:tmpl w:val="EE3AEA2E"/>
    <w:lvl w:ilvl="0" w:tplc="97C62EC2">
      <w:start w:val="3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B56EF"/>
    <w:multiLevelType w:val="hybridMultilevel"/>
    <w:tmpl w:val="C9A8CAD8"/>
    <w:lvl w:ilvl="0" w:tplc="2490FE64">
      <w:start w:val="1"/>
      <w:numFmt w:val="upperLetter"/>
      <w:lvlText w:val="%1-"/>
      <w:lvlJc w:val="left"/>
      <w:pPr>
        <w:ind w:left="720" w:hanging="360"/>
      </w:pPr>
      <w:rPr>
        <w:rFonts w:eastAsia="Lucida Console"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B6E3E"/>
    <w:multiLevelType w:val="multilevel"/>
    <w:tmpl w:val="1138E0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801C6D"/>
    <w:multiLevelType w:val="hybridMultilevel"/>
    <w:tmpl w:val="F7CAA0FE"/>
    <w:lvl w:ilvl="0" w:tplc="A664D7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79B"/>
    <w:multiLevelType w:val="hybridMultilevel"/>
    <w:tmpl w:val="5504054A"/>
    <w:lvl w:ilvl="0" w:tplc="97C62E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56159"/>
    <w:multiLevelType w:val="hybridMultilevel"/>
    <w:tmpl w:val="C11271EE"/>
    <w:lvl w:ilvl="0" w:tplc="97EA8326">
      <w:start w:val="1"/>
      <w:numFmt w:val="decimal"/>
      <w:lvlText w:val="%1-"/>
      <w:lvlJc w:val="left"/>
      <w:pPr>
        <w:ind w:left="720" w:hanging="360"/>
      </w:pPr>
      <w:rPr>
        <w:rFonts w:eastAsia="Tahom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B5100"/>
    <w:multiLevelType w:val="multilevel"/>
    <w:tmpl w:val="42587C5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5C7AD1"/>
    <w:multiLevelType w:val="hybridMultilevel"/>
    <w:tmpl w:val="CDB8833E"/>
    <w:lvl w:ilvl="0" w:tplc="8EB64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2170A"/>
    <w:multiLevelType w:val="multilevel"/>
    <w:tmpl w:val="0C1A8A4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718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AF6286E"/>
    <w:multiLevelType w:val="hybridMultilevel"/>
    <w:tmpl w:val="C062E0E0"/>
    <w:lvl w:ilvl="0" w:tplc="944CB97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0516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6D302C"/>
    <w:multiLevelType w:val="multilevel"/>
    <w:tmpl w:val="7C56758C"/>
    <w:lvl w:ilvl="0">
      <w:start w:val="1"/>
      <w:numFmt w:val="bullet"/>
      <w:lvlText w:val="n"/>
      <w:lvlJc w:val="left"/>
      <w:pPr>
        <w:tabs>
          <w:tab w:val="left" w:pos="144"/>
        </w:tabs>
        <w:ind w:left="720"/>
      </w:pPr>
      <w:rPr>
        <w:rFonts w:ascii="Wingdings" w:eastAsia="Wingdings" w:hAnsi="Wingdings"/>
        <w:b/>
        <w:strike w:val="0"/>
        <w:color w:val="EE252D"/>
        <w:spacing w:val="22"/>
        <w:w w:val="100"/>
        <w:sz w:val="8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29E7436"/>
    <w:multiLevelType w:val="hybridMultilevel"/>
    <w:tmpl w:val="4AB67E66"/>
    <w:lvl w:ilvl="0" w:tplc="AEC42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62398"/>
    <w:multiLevelType w:val="multilevel"/>
    <w:tmpl w:val="E1E6E7E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A5B4DE7"/>
    <w:multiLevelType w:val="multilevel"/>
    <w:tmpl w:val="D1B6F352"/>
    <w:lvl w:ilvl="0">
      <w:start w:val="4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B5B394C"/>
    <w:multiLevelType w:val="hybridMultilevel"/>
    <w:tmpl w:val="5504054A"/>
    <w:lvl w:ilvl="0" w:tplc="97C62E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A1BE1"/>
    <w:multiLevelType w:val="hybridMultilevel"/>
    <w:tmpl w:val="5504054A"/>
    <w:lvl w:ilvl="0" w:tplc="97C62E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252AE"/>
    <w:multiLevelType w:val="hybridMultilevel"/>
    <w:tmpl w:val="6722DC9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75481"/>
    <w:multiLevelType w:val="hybridMultilevel"/>
    <w:tmpl w:val="0BE246FA"/>
    <w:lvl w:ilvl="0" w:tplc="77D2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7676D"/>
    <w:multiLevelType w:val="hybridMultilevel"/>
    <w:tmpl w:val="164CA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D2D2C"/>
    <w:multiLevelType w:val="hybridMultilevel"/>
    <w:tmpl w:val="31D290C0"/>
    <w:lvl w:ilvl="0" w:tplc="2490FE64">
      <w:start w:val="1"/>
      <w:numFmt w:val="upperLetter"/>
      <w:lvlText w:val="%1-"/>
      <w:lvlJc w:val="left"/>
      <w:pPr>
        <w:ind w:left="720" w:hanging="360"/>
      </w:pPr>
      <w:rPr>
        <w:rFonts w:eastAsia="Lucida Console"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B10BA"/>
    <w:multiLevelType w:val="hybridMultilevel"/>
    <w:tmpl w:val="5504054A"/>
    <w:lvl w:ilvl="0" w:tplc="97C62EC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B70576"/>
    <w:multiLevelType w:val="hybridMultilevel"/>
    <w:tmpl w:val="3C0C0AAC"/>
    <w:lvl w:ilvl="0" w:tplc="534CDAEE">
      <w:start w:val="1"/>
      <w:numFmt w:val="bullet"/>
      <w:lvlText w:val="â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C31BB"/>
    <w:multiLevelType w:val="hybridMultilevel"/>
    <w:tmpl w:val="D3E81282"/>
    <w:lvl w:ilvl="0" w:tplc="2490FE64">
      <w:start w:val="1"/>
      <w:numFmt w:val="upperLetter"/>
      <w:lvlText w:val="%1-"/>
      <w:lvlJc w:val="left"/>
      <w:pPr>
        <w:ind w:left="720" w:hanging="360"/>
      </w:pPr>
      <w:rPr>
        <w:rFonts w:eastAsia="Lucida Console"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E7D19"/>
    <w:multiLevelType w:val="hybridMultilevel"/>
    <w:tmpl w:val="AE4E5FFE"/>
    <w:lvl w:ilvl="0" w:tplc="2618A8E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2"/>
  </w:num>
  <w:num w:numId="3">
    <w:abstractNumId w:val="3"/>
  </w:num>
  <w:num w:numId="4">
    <w:abstractNumId w:val="21"/>
  </w:num>
  <w:num w:numId="5">
    <w:abstractNumId w:val="25"/>
  </w:num>
  <w:num w:numId="6">
    <w:abstractNumId w:val="5"/>
  </w:num>
  <w:num w:numId="7">
    <w:abstractNumId w:val="6"/>
  </w:num>
  <w:num w:numId="8">
    <w:abstractNumId w:val="18"/>
  </w:num>
  <w:num w:numId="9">
    <w:abstractNumId w:val="2"/>
  </w:num>
  <w:num w:numId="10">
    <w:abstractNumId w:val="0"/>
  </w:num>
  <w:num w:numId="11">
    <w:abstractNumId w:val="17"/>
  </w:num>
  <w:num w:numId="12">
    <w:abstractNumId w:val="23"/>
  </w:num>
  <w:num w:numId="13">
    <w:abstractNumId w:val="7"/>
  </w:num>
  <w:num w:numId="14">
    <w:abstractNumId w:val="8"/>
  </w:num>
  <w:num w:numId="15">
    <w:abstractNumId w:val="20"/>
  </w:num>
  <w:num w:numId="16">
    <w:abstractNumId w:val="26"/>
  </w:num>
  <w:num w:numId="17">
    <w:abstractNumId w:val="11"/>
  </w:num>
  <w:num w:numId="18">
    <w:abstractNumId w:val="4"/>
  </w:num>
  <w:num w:numId="19">
    <w:abstractNumId w:val="14"/>
  </w:num>
  <w:num w:numId="20">
    <w:abstractNumId w:val="16"/>
  </w:num>
  <w:num w:numId="21">
    <w:abstractNumId w:val="24"/>
  </w:num>
  <w:num w:numId="22">
    <w:abstractNumId w:val="15"/>
  </w:num>
  <w:num w:numId="23">
    <w:abstractNumId w:val="1"/>
  </w:num>
  <w:num w:numId="24">
    <w:abstractNumId w:val="19"/>
  </w:num>
  <w:num w:numId="25">
    <w:abstractNumId w:val="10"/>
  </w:num>
  <w:num w:numId="26">
    <w:abstractNumId w:val="12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4B"/>
    <w:rsid w:val="00001B15"/>
    <w:rsid w:val="00021F54"/>
    <w:rsid w:val="000261D4"/>
    <w:rsid w:val="00031F5F"/>
    <w:rsid w:val="00073226"/>
    <w:rsid w:val="001164D5"/>
    <w:rsid w:val="0019629C"/>
    <w:rsid w:val="001C3087"/>
    <w:rsid w:val="001F0F85"/>
    <w:rsid w:val="00222018"/>
    <w:rsid w:val="00243D87"/>
    <w:rsid w:val="00271672"/>
    <w:rsid w:val="00276459"/>
    <w:rsid w:val="002C23B7"/>
    <w:rsid w:val="00306E0F"/>
    <w:rsid w:val="00315246"/>
    <w:rsid w:val="00323ABB"/>
    <w:rsid w:val="003E0694"/>
    <w:rsid w:val="00425F7B"/>
    <w:rsid w:val="00431574"/>
    <w:rsid w:val="004440BF"/>
    <w:rsid w:val="00444BC9"/>
    <w:rsid w:val="004907E6"/>
    <w:rsid w:val="004D7E42"/>
    <w:rsid w:val="005405C3"/>
    <w:rsid w:val="0055312D"/>
    <w:rsid w:val="005941F6"/>
    <w:rsid w:val="005B2CA3"/>
    <w:rsid w:val="005D3356"/>
    <w:rsid w:val="005E48C7"/>
    <w:rsid w:val="006019EF"/>
    <w:rsid w:val="006674B9"/>
    <w:rsid w:val="00686EB4"/>
    <w:rsid w:val="006A0804"/>
    <w:rsid w:val="006E452E"/>
    <w:rsid w:val="006F21EC"/>
    <w:rsid w:val="00701EAB"/>
    <w:rsid w:val="00716F28"/>
    <w:rsid w:val="00770D07"/>
    <w:rsid w:val="00822F5D"/>
    <w:rsid w:val="008C12A7"/>
    <w:rsid w:val="009043F1"/>
    <w:rsid w:val="00920F49"/>
    <w:rsid w:val="00923B13"/>
    <w:rsid w:val="009840C8"/>
    <w:rsid w:val="00991914"/>
    <w:rsid w:val="00A77E07"/>
    <w:rsid w:val="00AC17D8"/>
    <w:rsid w:val="00AD1BA4"/>
    <w:rsid w:val="00AD1D11"/>
    <w:rsid w:val="00AD7A94"/>
    <w:rsid w:val="00AF6A4B"/>
    <w:rsid w:val="00B13025"/>
    <w:rsid w:val="00B13756"/>
    <w:rsid w:val="00B75FAA"/>
    <w:rsid w:val="00BB7CB2"/>
    <w:rsid w:val="00BC51C0"/>
    <w:rsid w:val="00BC5693"/>
    <w:rsid w:val="00BF5FFF"/>
    <w:rsid w:val="00BF70D4"/>
    <w:rsid w:val="00CA7ABF"/>
    <w:rsid w:val="00D0549A"/>
    <w:rsid w:val="00D21731"/>
    <w:rsid w:val="00D617A6"/>
    <w:rsid w:val="00DA25F8"/>
    <w:rsid w:val="00DA6314"/>
    <w:rsid w:val="00DB0FFE"/>
    <w:rsid w:val="00DC0FC2"/>
    <w:rsid w:val="00DF14E6"/>
    <w:rsid w:val="00DF5F98"/>
    <w:rsid w:val="00E2327A"/>
    <w:rsid w:val="00E26427"/>
    <w:rsid w:val="00F22E33"/>
    <w:rsid w:val="00F60A3E"/>
    <w:rsid w:val="00FE04F0"/>
    <w:rsid w:val="00FF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F5512161-E4A8-4358-B4F8-C22044DA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F70D4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44BC9"/>
    <w:pPr>
      <w:keepNext/>
      <w:keepLines/>
      <w:numPr>
        <w:numId w:val="25"/>
      </w:numPr>
      <w:spacing w:before="120"/>
      <w:outlineLvl w:val="0"/>
    </w:pPr>
    <w:rPr>
      <w:rFonts w:asciiTheme="majorHAnsi" w:eastAsia="Arial" w:hAnsiTheme="majorHAnsi" w:cstheme="majorBidi"/>
      <w:b/>
      <w:color w:val="002060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6427"/>
    <w:pPr>
      <w:keepNext/>
      <w:keepLines/>
      <w:numPr>
        <w:ilvl w:val="1"/>
        <w:numId w:val="25"/>
      </w:numPr>
      <w:spacing w:before="120" w:after="120"/>
      <w:ind w:left="576"/>
      <w:outlineLvl w:val="1"/>
    </w:pPr>
    <w:rPr>
      <w:rFonts w:asciiTheme="majorHAnsi" w:eastAsia="Tahoma" w:hAnsiTheme="majorHAnsi" w:cstheme="majorBidi"/>
      <w:b/>
      <w:color w:val="002060"/>
      <w:sz w:val="24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E26427"/>
    <w:pPr>
      <w:numPr>
        <w:ilvl w:val="2"/>
      </w:numPr>
      <w:outlineLvl w:val="2"/>
    </w:pPr>
    <w:rPr>
      <w:sz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327A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327A"/>
    <w:pPr>
      <w:keepNext/>
      <w:keepLines/>
      <w:numPr>
        <w:ilvl w:val="4"/>
        <w:numId w:val="25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327A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327A"/>
    <w:pPr>
      <w:keepNext/>
      <w:keepLines/>
      <w:numPr>
        <w:ilvl w:val="6"/>
        <w:numId w:val="2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327A"/>
    <w:pPr>
      <w:keepNext/>
      <w:keepLines/>
      <w:numPr>
        <w:ilvl w:val="7"/>
        <w:numId w:val="2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327A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674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C308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405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5C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232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327A"/>
  </w:style>
  <w:style w:type="paragraph" w:styleId="Pieddepage">
    <w:name w:val="footer"/>
    <w:basedOn w:val="Normal"/>
    <w:link w:val="PieddepageCar"/>
    <w:uiPriority w:val="99"/>
    <w:unhideWhenUsed/>
    <w:rsid w:val="00E232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327A"/>
  </w:style>
  <w:style w:type="character" w:customStyle="1" w:styleId="Titre1Car">
    <w:name w:val="Titre 1 Car"/>
    <w:basedOn w:val="Policepardfaut"/>
    <w:link w:val="Titre1"/>
    <w:uiPriority w:val="9"/>
    <w:rsid w:val="00444BC9"/>
    <w:rPr>
      <w:rFonts w:asciiTheme="majorHAnsi" w:eastAsia="Arial" w:hAnsiTheme="majorHAnsi" w:cstheme="majorBidi"/>
      <w:b/>
      <w:color w:val="002060"/>
      <w:sz w:val="28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26427"/>
    <w:rPr>
      <w:rFonts w:asciiTheme="majorHAnsi" w:eastAsia="Tahoma" w:hAnsiTheme="majorHAnsi" w:cstheme="majorBidi"/>
      <w:b/>
      <w:color w:val="002060"/>
      <w:sz w:val="24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E26427"/>
    <w:rPr>
      <w:rFonts w:asciiTheme="majorHAnsi" w:eastAsia="Tahoma" w:hAnsiTheme="majorHAnsi" w:cstheme="majorBidi"/>
      <w:b/>
      <w:color w:val="002060"/>
      <w:szCs w:val="26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2327A"/>
    <w:rPr>
      <w:rFonts w:asciiTheme="majorHAnsi" w:eastAsiaTheme="majorEastAsia" w:hAnsiTheme="majorHAnsi" w:cstheme="majorBidi"/>
      <w:i/>
      <w:iCs/>
      <w:color w:val="2E74B5" w:themeColor="accent1" w:themeShade="BF"/>
      <w:lang w:val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E2327A"/>
    <w:rPr>
      <w:rFonts w:asciiTheme="majorHAnsi" w:eastAsiaTheme="majorEastAsia" w:hAnsiTheme="majorHAnsi" w:cstheme="majorBidi"/>
      <w:color w:val="2E74B5" w:themeColor="accent1" w:themeShade="BF"/>
      <w:lang w:val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E2327A"/>
    <w:rPr>
      <w:rFonts w:asciiTheme="majorHAnsi" w:eastAsiaTheme="majorEastAsia" w:hAnsiTheme="majorHAnsi" w:cstheme="majorBidi"/>
      <w:color w:val="1F4D78" w:themeColor="accent1" w:themeShade="7F"/>
      <w:lang w:val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E2327A"/>
    <w:rPr>
      <w:rFonts w:asciiTheme="majorHAnsi" w:eastAsiaTheme="majorEastAsia" w:hAnsiTheme="majorHAnsi" w:cstheme="majorBidi"/>
      <w:i/>
      <w:iCs/>
      <w:color w:val="1F4D78" w:themeColor="accent1" w:themeShade="7F"/>
      <w:lang w:val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E232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E232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table" w:styleId="Grilledutableau">
    <w:name w:val="Table Grid"/>
    <w:basedOn w:val="TableauNormal"/>
    <w:uiPriority w:val="39"/>
    <w:rsid w:val="00DB0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444BC9"/>
    <w:rPr>
      <w:lang w:val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C12A7"/>
    <w:pPr>
      <w:numPr>
        <w:numId w:val="0"/>
      </w:numPr>
      <w:spacing w:before="240" w:line="259" w:lineRule="auto"/>
      <w:outlineLvl w:val="9"/>
    </w:pPr>
    <w:rPr>
      <w:rFonts w:eastAsiaTheme="majorEastAsia"/>
      <w:b w:val="0"/>
      <w:color w:val="2E74B5" w:themeColor="accent1" w:themeShade="BF"/>
      <w:sz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B2CA3"/>
    <w:pPr>
      <w:tabs>
        <w:tab w:val="left" w:pos="440"/>
        <w:tab w:val="right" w:leader="dot" w:pos="10197"/>
      </w:tabs>
      <w:spacing w:after="100"/>
    </w:pPr>
    <w:rPr>
      <w:rFonts w:asciiTheme="minorHAnsi" w:hAnsiTheme="minorHAnsi" w:cstheme="minorHAnsi"/>
      <w:b/>
      <w:noProof/>
      <w:color w:val="002060"/>
    </w:rPr>
  </w:style>
  <w:style w:type="paragraph" w:styleId="TM2">
    <w:name w:val="toc 2"/>
    <w:basedOn w:val="Normal"/>
    <w:next w:val="Normal"/>
    <w:autoRedefine/>
    <w:uiPriority w:val="39"/>
    <w:unhideWhenUsed/>
    <w:rsid w:val="008C12A7"/>
    <w:pPr>
      <w:tabs>
        <w:tab w:val="left" w:pos="880"/>
        <w:tab w:val="right" w:leader="dot" w:pos="10197"/>
      </w:tabs>
      <w:spacing w:after="100"/>
      <w:ind w:left="709" w:hanging="489"/>
    </w:pPr>
    <w:rPr>
      <w:rFonts w:asciiTheme="minorHAnsi" w:hAnsiTheme="minorHAnsi" w:cstheme="minorHAns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drId3" Type="http://schemas.openxmlformats.org/wordprocessingml/2006/fontTable" Target="fontTable0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il.ac-amiens.fr/inclusco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éférence numérique" Version="1987"/>
</file>

<file path=customXml/itemProps1.xml><?xml version="1.0" encoding="utf-8"?>
<ds:datastoreItem xmlns:ds="http://schemas.openxmlformats.org/officeDocument/2006/customXml" ds:itemID="{B57C1FF7-5F98-4BB0-9D6D-8238DA03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F623E14A.dotm</Template>
  <TotalTime>6248</TotalTime>
  <Pages>8</Pages>
  <Words>1189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MICHEL COULOMBEL</dc:creator>
  <cp:lastModifiedBy>FREDERIC KUNCZE</cp:lastModifiedBy>
  <cp:revision>57</cp:revision>
  <cp:lastPrinted>2023-05-05T14:12:00Z</cp:lastPrinted>
  <dcterms:created xsi:type="dcterms:W3CDTF">2023-03-09T16:43:00Z</dcterms:created>
  <dcterms:modified xsi:type="dcterms:W3CDTF">2023-05-05T14:23:00Z</dcterms:modified>
</cp:coreProperties>
</file>